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3974" w14:textId="7538B1AB" w:rsidR="00E05CBD" w:rsidRPr="00237356" w:rsidRDefault="00A506E8" w:rsidP="00E05CBD">
      <w:pPr>
        <w:jc w:val="center"/>
        <w:rPr>
          <w:rFonts w:cs="Arial"/>
          <w:color w:val="808080"/>
          <w:sz w:val="22"/>
          <w:szCs w:val="22"/>
        </w:rPr>
      </w:pPr>
      <w:r w:rsidRPr="00237356">
        <w:rPr>
          <w:rFonts w:cs="Arial"/>
          <w:color w:val="808080"/>
          <w:sz w:val="22"/>
          <w:szCs w:val="22"/>
        </w:rPr>
        <w:t>V</w:t>
      </w:r>
      <w:r w:rsidR="00A663E2" w:rsidRPr="00237356">
        <w:rPr>
          <w:rFonts w:cs="Arial"/>
          <w:color w:val="808080"/>
          <w:sz w:val="22"/>
          <w:szCs w:val="22"/>
        </w:rPr>
        <w:t>yplňte prosím co možná nejvíce informací o požadovaném systému</w:t>
      </w:r>
    </w:p>
    <w:p w14:paraId="42F212B3" w14:textId="77777777" w:rsidR="00D01F72" w:rsidRPr="00237356" w:rsidRDefault="00D01F72" w:rsidP="00E05CBD">
      <w:pPr>
        <w:jc w:val="center"/>
        <w:rPr>
          <w:rFonts w:cs="Arial"/>
          <w:color w:val="808080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3118"/>
        <w:gridCol w:w="3899"/>
        <w:gridCol w:w="1681"/>
        <w:gridCol w:w="163"/>
      </w:tblGrid>
      <w:tr w:rsidR="001B1F0B" w:rsidRPr="00237356" w14:paraId="2286893F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424BB" w14:textId="5DB3DA54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0EC2139F" w14:textId="6BA8C99C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Využitel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ná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(dostup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ná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) energie: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6776DA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EB5ECDD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44CD4A4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5B78BCD0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BFE6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646C221D" w14:textId="5AEDA826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vybíjecí výkon: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365AB2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0E647B66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FDEA550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040E26F3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04DB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3AE2D46D" w14:textId="663F25ED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vybíjecí proud: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AFC3D1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9C0F0AE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9DDFBB4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355FFBB1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8E3B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0458AA0" w14:textId="0CBDBE6D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výkon nabíjení: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6E3E21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F6618AD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ACD69C7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5934AF3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78DA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5A11AC56" w14:textId="77242DBF" w:rsidR="001B1F0B" w:rsidRPr="00237356" w:rsidRDefault="00F243F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Trvalý nabíjecí proud: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30D3E5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E1CE33F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546D3B6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4389535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23FA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03C184E7" w14:textId="67254187" w:rsidR="001B1F0B" w:rsidRPr="00237356" w:rsidRDefault="00B427A9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Špičkový (nejvyšší) vybíjecí výkon a 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doba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214361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C6C9FBF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[kW, sec]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E39387A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2CBF540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0F9E1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3B3F0EAC" w14:textId="0C4253AC" w:rsidR="001B1F0B" w:rsidRPr="00237356" w:rsidRDefault="00B427A9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Špičkový (nejvyšší) výkon a doba nabíjení: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D229F7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344CA745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[kW, sec]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7BB9D276" w14:textId="77777777" w:rsidR="001B1F0B" w:rsidRPr="00237356" w:rsidRDefault="001B1F0B" w:rsidP="001B1F0B">
            <w:pPr>
              <w:snapToGrid w:val="0"/>
            </w:pPr>
          </w:p>
        </w:tc>
      </w:tr>
      <w:tr w:rsidR="00AB50A9" w:rsidRPr="00237356" w14:paraId="739B1D0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C5FCF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5444D94" w14:textId="1671CAFD" w:rsidR="001B1F0B" w:rsidRPr="00237356" w:rsidRDefault="00B427A9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Systémové napětí</w:t>
            </w:r>
            <w:r w:rsidR="00AB50A9" w:rsidRPr="00237356">
              <w:rPr>
                <w:rFonts w:cs="Arial"/>
                <w:sz w:val="16"/>
                <w:szCs w:val="16"/>
                <w:lang w:eastAsia="cs-CZ"/>
              </w:rPr>
              <w:t xml:space="preserve"> (jmenovité)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8612E9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345FCA7" w14:textId="77777777" w:rsidR="001B1F0B" w:rsidRPr="00237356" w:rsidRDefault="001B1F0B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4EFA4E4F" w14:textId="77777777" w:rsidR="001B1F0B" w:rsidRPr="00237356" w:rsidRDefault="001B1F0B" w:rsidP="001B1F0B">
            <w:pPr>
              <w:snapToGrid w:val="0"/>
            </w:pPr>
          </w:p>
        </w:tc>
      </w:tr>
      <w:tr w:rsidR="00AB50A9" w:rsidRPr="00237356" w14:paraId="128E88AC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5070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5BDAA893" w14:textId="4F56F27F" w:rsidR="001B1F0B" w:rsidRPr="00237356" w:rsidRDefault="00B427A9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Rozsah systémového napětí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E81E8D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08CF61D8" w14:textId="77777777" w:rsidR="001B1F0B" w:rsidRPr="00237356" w:rsidRDefault="001B1F0B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 [</w:t>
            </w:r>
            <w:proofErr w:type="spellStart"/>
            <w:proofErr w:type="gramStart"/>
            <w:r w:rsidRPr="00237356">
              <w:rPr>
                <w:rFonts w:cs="Arial"/>
                <w:sz w:val="16"/>
                <w:szCs w:val="16"/>
                <w:lang w:eastAsia="cs-CZ"/>
              </w:rPr>
              <w:t>V</w:t>
            </w:r>
            <w:r w:rsidRPr="00237356">
              <w:rPr>
                <w:rFonts w:cs="Arial"/>
                <w:sz w:val="16"/>
                <w:szCs w:val="16"/>
                <w:vertAlign w:val="subscript"/>
                <w:lang w:eastAsia="cs-CZ"/>
              </w:rPr>
              <w:t>min</w:t>
            </w:r>
            <w:proofErr w:type="spellEnd"/>
            <w:r w:rsidRPr="00237356">
              <w:rPr>
                <w:rFonts w:cs="Arial"/>
                <w:sz w:val="16"/>
                <w:szCs w:val="16"/>
                <w:lang w:eastAsia="cs-CZ"/>
              </w:rPr>
              <w:t xml:space="preserve"> - </w:t>
            </w:r>
            <w:proofErr w:type="spellStart"/>
            <w:r w:rsidRPr="00237356">
              <w:rPr>
                <w:rFonts w:cs="Arial"/>
                <w:sz w:val="16"/>
                <w:szCs w:val="16"/>
                <w:lang w:eastAsia="cs-CZ"/>
              </w:rPr>
              <w:t>V</w:t>
            </w:r>
            <w:r w:rsidRPr="00237356">
              <w:rPr>
                <w:rFonts w:cs="Arial"/>
                <w:sz w:val="16"/>
                <w:szCs w:val="16"/>
                <w:vertAlign w:val="subscript"/>
                <w:lang w:eastAsia="cs-CZ"/>
              </w:rPr>
              <w:t>max</w:t>
            </w:r>
            <w:proofErr w:type="spellEnd"/>
            <w:proofErr w:type="gramEnd"/>
            <w:r w:rsidRPr="00237356">
              <w:rPr>
                <w:rFonts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6E9632E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649AD38C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DE15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25B6D12" w14:textId="5792F030" w:rsidR="001B1F0B" w:rsidRPr="00237356" w:rsidRDefault="00B427A9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Typický profil zatížení (pokud je k dispozici)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387445E6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FAA5F65" w14:textId="1EBC54CE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(</w:t>
            </w:r>
            <w:r w:rsidR="001D61D8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připojit samostatně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61A938A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CD0F607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28777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36039F65" w14:textId="2090740A" w:rsidR="001B1F0B" w:rsidRPr="00237356" w:rsidRDefault="00B427A9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Rozsah okolní teplot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y</w:t>
            </w:r>
            <w:r w:rsidR="001B1F0B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406C440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52A3ADEE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[°C]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C5465C4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35655696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B650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53E07CF6" w14:textId="2CF7B354" w:rsidR="001B1F0B" w:rsidRPr="00237356" w:rsidRDefault="00EF4FFF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Rozsah vlhkosti</w:t>
            </w:r>
            <w:r w:rsidR="001B1F0B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626D01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A0A03AE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[%]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D3C17AE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06284222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7936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DD6BE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3FD1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0E219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EC068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48DFE7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DB87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3CD8C3CA" w14:textId="60C07680" w:rsidR="001B1F0B" w:rsidRPr="00237356" w:rsidRDefault="00BC6042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Požadavek na chemii Li-ion článku (NMC/LFP/LTO/jiné/nepodstatné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2DBF4A6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2B455D19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F1144ED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1A244F44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7977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F2B46E3" w14:textId="3673C98A" w:rsidR="001B1F0B" w:rsidRPr="00237356" w:rsidRDefault="00BC6042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Očekávaná životnost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–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cykl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y &amp; hloubka vybití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A4B604F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48BA9B7A" w14:textId="7C12FF78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</w:t>
            </w:r>
            <w:r w:rsidR="000979E6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cykly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/ %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9EB7CEC" w14:textId="77777777" w:rsidR="001B1F0B" w:rsidRPr="00237356" w:rsidRDefault="001B1F0B" w:rsidP="001B1F0B">
            <w:pPr>
              <w:snapToGrid w:val="0"/>
            </w:pPr>
          </w:p>
        </w:tc>
      </w:tr>
      <w:tr w:rsidR="00AB50A9" w:rsidRPr="00237356" w14:paraId="739579E5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19BE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1EC6A93D" w14:textId="58A38FB5" w:rsidR="001B1F0B" w:rsidRPr="00237356" w:rsidRDefault="00AB50A9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Kalendářní životnost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657452D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D05BC25" w14:textId="16D25178" w:rsidR="001B1F0B" w:rsidRPr="00237356" w:rsidRDefault="001B1F0B" w:rsidP="001B1F0B">
            <w:r w:rsidRPr="00237356">
              <w:rPr>
                <w:rFonts w:cs="Arial"/>
                <w:sz w:val="16"/>
                <w:szCs w:val="16"/>
                <w:lang w:eastAsia="cs-CZ"/>
              </w:rPr>
              <w:t> [</w:t>
            </w:r>
            <w:r w:rsidR="000979E6" w:rsidRPr="00237356">
              <w:rPr>
                <w:rFonts w:cs="Arial"/>
                <w:sz w:val="16"/>
                <w:szCs w:val="16"/>
                <w:lang w:eastAsia="cs-CZ"/>
              </w:rPr>
              <w:t>roky</w:t>
            </w:r>
            <w:r w:rsidRPr="00237356">
              <w:rPr>
                <w:rFonts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000FA765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67D3BAFD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24CD7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AA4F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FE1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F2701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818FF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3732803B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9594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21A29258" w14:textId="48A7E9CE" w:rsidR="001B1F0B" w:rsidRPr="00237356" w:rsidRDefault="00721CB1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Maximální hmotnost ESS (pokud je podstatná)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4D5117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D0CA1E2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[kg]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8AB1ADD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D82D302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E1926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45C785BF" w14:textId="111A57D4" w:rsidR="001B1F0B" w:rsidRPr="00237356" w:rsidRDefault="00721CB1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Maximální rozměry ESS (pokud jsou podstatné)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1262BA0B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708800AD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[L x W x 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2C8ECE08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C989065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5E63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4BDBACC" w14:textId="75304772" w:rsidR="001B1F0B" w:rsidRPr="00237356" w:rsidRDefault="00D706D7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Komunikační rozhraní (pokud je důležité)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DB416C0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0D99A4A" w14:textId="71EA7428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proofErr w:type="spellStart"/>
            <w:r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>CANbus</w:t>
            </w:r>
            <w:proofErr w:type="spellEnd"/>
            <w:r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 xml:space="preserve"> / </w:t>
            </w:r>
            <w:r w:rsidR="003D4950"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>pevně připojené</w:t>
            </w:r>
            <w:r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 xml:space="preserve"> / </w:t>
            </w:r>
            <w:r w:rsidR="003D4950" w:rsidRPr="00237356">
              <w:rPr>
                <w:rFonts w:cs="Arial"/>
                <w:color w:val="000000"/>
                <w:sz w:val="12"/>
                <w:szCs w:val="16"/>
                <w:lang w:eastAsia="cs-CZ"/>
              </w:rPr>
              <w:t>jiné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67010137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5FDB99CB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83E5E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14:paraId="2FAD8786" w14:textId="20459464" w:rsidR="001B1F0B" w:rsidRPr="00237356" w:rsidRDefault="00447120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Požadavky na </w:t>
            </w:r>
            <w:proofErr w:type="spellStart"/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přednabíjení</w:t>
            </w:r>
            <w:proofErr w:type="spellEnd"/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F34DE6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14:paraId="1A44A3CF" w14:textId="77777777" w:rsidR="001B1F0B" w:rsidRPr="00237356" w:rsidRDefault="001B1F0B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64CEAE1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6211688F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7FBB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75700500" w14:textId="5C518C68" w:rsidR="001B1F0B" w:rsidRPr="00237356" w:rsidRDefault="00447120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Požadavek na nadbytek/nadstav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57CBE5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D9E2A39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7C6D620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DB8FE03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5151C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459372B6" w14:textId="59319716" w:rsidR="001B1F0B" w:rsidRPr="00237356" w:rsidRDefault="00447120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Konečný design (kontejner/bateri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ové regály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/pouze moduly)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44A498F1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798C33CF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12AC795F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AB8A57A" w14:textId="77777777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5A46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23C70044" w14:textId="5E7DFC1C" w:rsidR="001B1F0B" w:rsidRPr="00237356" w:rsidRDefault="00EE142E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Umístění (venkovní/venkovní se zastřešením/vnitřní/vnitřní s HV</w:t>
            </w:r>
            <w:r w:rsidR="00AB50A9"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-</w:t>
            </w: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AC)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462097F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01309FA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5572A88A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0173D3E5" w14:textId="77777777" w:rsidTr="001B1F0B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11004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0BC02300" w14:textId="703EAF9E" w:rsidR="001B1F0B" w:rsidRPr="00237356" w:rsidRDefault="00EE142E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Místní požadavky na bezpečnost baterií, normy jiné než požadavky EU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650B7DA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04E07AE3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2D71CAC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2A93FECD" w14:textId="77777777" w:rsidTr="001B1F0B">
        <w:trPr>
          <w:trHeight w:val="1701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4B0C3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14:paraId="6E95C12A" w14:textId="29630D4B" w:rsidR="001B1F0B" w:rsidRPr="00237356" w:rsidRDefault="004F4F78" w:rsidP="001B1F0B">
            <w:r w:rsidRPr="00237356">
              <w:rPr>
                <w:rFonts w:cs="Arial"/>
                <w:color w:val="000000"/>
                <w:sz w:val="16"/>
                <w:szCs w:val="16"/>
                <w:lang w:eastAsia="cs-CZ"/>
              </w:rPr>
              <w:t>Krátký popis instalace, jiné komentáře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022047F2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14:paraId="2B74C0BE" w14:textId="77777777" w:rsidR="001B1F0B" w:rsidRPr="00237356" w:rsidRDefault="001B1F0B" w:rsidP="001B1F0B">
            <w:pPr>
              <w:rPr>
                <w:rFonts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14:paraId="39130AD9" w14:textId="77777777" w:rsidR="001B1F0B" w:rsidRPr="00237356" w:rsidRDefault="001B1F0B" w:rsidP="001B1F0B">
            <w:pPr>
              <w:snapToGrid w:val="0"/>
            </w:pPr>
          </w:p>
        </w:tc>
      </w:tr>
      <w:tr w:rsidR="001B1F0B" w:rsidRPr="00237356" w14:paraId="7928152E" w14:textId="77777777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2BB6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BB8A8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7C9E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906E5" w14:textId="77777777" w:rsidR="001B1F0B" w:rsidRPr="00237356" w:rsidRDefault="001B1F0B" w:rsidP="001B1F0B">
            <w:pPr>
              <w:snapToGrid w:val="0"/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A5B95" w14:textId="77777777" w:rsidR="001B1F0B" w:rsidRPr="00237356" w:rsidRDefault="001B1F0B" w:rsidP="001B1F0B">
            <w:pPr>
              <w:snapToGrid w:val="0"/>
            </w:pPr>
          </w:p>
        </w:tc>
      </w:tr>
    </w:tbl>
    <w:p w14:paraId="11C16C71" w14:textId="77777777" w:rsidR="00E05CBD" w:rsidRPr="00237356" w:rsidRDefault="00E05CBD" w:rsidP="00E05CBD">
      <w:pPr>
        <w:rPr>
          <w:sz w:val="22"/>
          <w:szCs w:val="22"/>
        </w:rPr>
      </w:pPr>
    </w:p>
    <w:p w14:paraId="4469DFBA" w14:textId="77777777" w:rsidR="00E05CBD" w:rsidRPr="00237356" w:rsidRDefault="00E05CBD" w:rsidP="00E05CBD"/>
    <w:sectPr w:rsidR="00E05CBD" w:rsidRPr="00237356" w:rsidSect="00350F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977" w:right="510" w:bottom="1985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2C554" w14:textId="77777777" w:rsidR="009110FD" w:rsidRDefault="009110FD" w:rsidP="00A31DE2">
      <w:r>
        <w:separator/>
      </w:r>
    </w:p>
  </w:endnote>
  <w:endnote w:type="continuationSeparator" w:id="0">
    <w:p w14:paraId="2E9DAA3F" w14:textId="77777777" w:rsidR="009110FD" w:rsidRDefault="009110FD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E89A" w14:textId="2C5C2534" w:rsidR="00350F1D" w:rsidRDefault="008C53F8">
    <w:pPr>
      <w:pStyle w:val="Zpat"/>
    </w:pP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19BB16" wp14:editId="43B9E2C3">
              <wp:simplePos x="0" y="0"/>
              <wp:positionH relativeFrom="page">
                <wp:posOffset>5102860</wp:posOffset>
              </wp:positionH>
              <wp:positionV relativeFrom="paragraph">
                <wp:posOffset>-236855</wp:posOffset>
              </wp:positionV>
              <wp:extent cx="2600325" cy="720725"/>
              <wp:effectExtent l="0" t="0" r="9525" b="3175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00869" w14:textId="77777777" w:rsidR="008C53F8" w:rsidRPr="00A954AD" w:rsidRDefault="008C53F8" w:rsidP="008C53F8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IČ: 277 20 870</w:t>
                          </w:r>
                        </w:p>
                        <w:p w14:paraId="2B2F5CF1" w14:textId="77777777" w:rsidR="008C53F8" w:rsidRDefault="008C53F8" w:rsidP="008C53F8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DIČ: CZ 277 20</w:t>
                          </w:r>
                          <w: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 </w:t>
                          </w:r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870</w:t>
                          </w:r>
                        </w:p>
                        <w:p w14:paraId="530D5740" w14:textId="77777777" w:rsidR="008C53F8" w:rsidRDefault="008C53F8" w:rsidP="008C53F8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IBAN:</w:t>
                          </w:r>
                          <w:r w:rsidRPr="00DE3D69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CZ0901000000359460230297</w:t>
                          </w:r>
                        </w:p>
                        <w:p w14:paraId="41D919F3" w14:textId="77777777" w:rsidR="008C53F8" w:rsidRDefault="008C53F8" w:rsidP="008C53F8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 xml:space="preserve">SWIFT(BIC): </w:t>
                          </w:r>
                          <w:r w:rsidRPr="00DE3D69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KOMBCZPPXXX</w:t>
                          </w:r>
                        </w:p>
                        <w:p w14:paraId="6A274304" w14:textId="3DBD25CD" w:rsidR="00A954AD" w:rsidRPr="00A954AD" w:rsidRDefault="00A954AD" w:rsidP="00A954A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9BB16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401.8pt;margin-top:-18.65pt;width:204.75pt;height: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" filled="f" stroked="f">
              <v:textbox inset="0,0,0,0">
                <w:txbxContent>
                  <w:p w14:paraId="1C600869" w14:textId="77777777" w:rsidR="008C53F8" w:rsidRPr="00A954AD" w:rsidRDefault="008C53F8" w:rsidP="008C53F8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IČ: 277 20 870</w:t>
                    </w:r>
                  </w:p>
                  <w:p w14:paraId="2B2F5CF1" w14:textId="77777777" w:rsidR="008C53F8" w:rsidRDefault="008C53F8" w:rsidP="008C53F8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DIČ: CZ 277 20</w:t>
                    </w:r>
                    <w: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 </w:t>
                    </w:r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870</w:t>
                    </w:r>
                  </w:p>
                  <w:p w14:paraId="530D5740" w14:textId="77777777" w:rsidR="008C53F8" w:rsidRDefault="008C53F8" w:rsidP="008C53F8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IBAN:</w:t>
                    </w:r>
                    <w:r w:rsidRPr="00DE3D69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CZ0901000000359460230297</w:t>
                    </w:r>
                  </w:p>
                  <w:p w14:paraId="41D919F3" w14:textId="77777777" w:rsidR="008C53F8" w:rsidRDefault="008C53F8" w:rsidP="008C53F8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 xml:space="preserve">SWIFT(BIC): </w:t>
                    </w:r>
                    <w:r w:rsidRPr="00DE3D69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KOMBCZPPXXX</w:t>
                    </w:r>
                  </w:p>
                  <w:p w14:paraId="6A274304" w14:textId="3DBD25CD" w:rsidR="00A954AD" w:rsidRPr="00A954AD" w:rsidRDefault="00A954AD" w:rsidP="00A954AD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C8FABA" wp14:editId="1F85B6A8">
              <wp:simplePos x="0" y="0"/>
              <wp:positionH relativeFrom="page">
                <wp:align>center</wp:align>
              </wp:positionH>
              <wp:positionV relativeFrom="paragraph">
                <wp:posOffset>-167005</wp:posOffset>
              </wp:positionV>
              <wp:extent cx="1695450" cy="720725"/>
              <wp:effectExtent l="0" t="0" r="0" b="3175"/>
              <wp:wrapNone/>
              <wp:docPr id="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7DB54" w14:textId="77777777" w:rsidR="008C53F8" w:rsidRPr="00A954AD" w:rsidRDefault="008C53F8" w:rsidP="008C53F8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tel: (+420)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702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215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306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BC5F47E" w14:textId="77777777" w:rsidR="008C53F8" w:rsidRPr="00A954AD" w:rsidRDefault="008C53F8" w:rsidP="008C53F8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e-mail: obchod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@evcgroup.cz</w:t>
                          </w:r>
                        </w:p>
                        <w:p w14:paraId="64414A7B" w14:textId="77777777" w:rsidR="008C53F8" w:rsidRPr="00A954AD" w:rsidRDefault="008C53F8" w:rsidP="008C53F8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www.</w:t>
                          </w: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evcgroup.cz</w:t>
                          </w:r>
                        </w:p>
                        <w:p w14:paraId="56042FE0" w14:textId="69487405"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C8FABA" id="Text Box 37" o:spid="_x0000_s1027" type="#_x0000_t202" style="position:absolute;margin-left:0;margin-top:-13.15pt;width:133.5pt;height:56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" filled="f" stroked="f">
              <v:textbox inset="0,0,0,0">
                <w:txbxContent>
                  <w:p w14:paraId="1B97DB54" w14:textId="77777777" w:rsidR="008C53F8" w:rsidRPr="00A954AD" w:rsidRDefault="008C53F8" w:rsidP="008C53F8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tel: (+420)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702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215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306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14:paraId="2BC5F47E" w14:textId="77777777" w:rsidR="008C53F8" w:rsidRPr="00A954AD" w:rsidRDefault="008C53F8" w:rsidP="008C53F8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e-mail: obchod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@evcgroup.cz</w:t>
                    </w:r>
                  </w:p>
                  <w:p w14:paraId="64414A7B" w14:textId="77777777" w:rsidR="008C53F8" w:rsidRPr="00A954AD" w:rsidRDefault="008C53F8" w:rsidP="008C53F8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www.</w:t>
                    </w:r>
                    <w:r w:rsidRPr="00A954AD">
                      <w:rPr>
                        <w:rFonts w:cs="Arial"/>
                        <w:sz w:val="20"/>
                        <w:szCs w:val="20"/>
                      </w:rPr>
                      <w:t>evcgroup.cz</w:t>
                    </w:r>
                  </w:p>
                  <w:p w14:paraId="56042FE0" w14:textId="69487405"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E65CCA" wp14:editId="5C1B4EFB">
              <wp:simplePos x="0" y="0"/>
              <wp:positionH relativeFrom="column">
                <wp:posOffset>-807085</wp:posOffset>
              </wp:positionH>
              <wp:positionV relativeFrom="paragraph">
                <wp:posOffset>-274955</wp:posOffset>
              </wp:positionV>
              <wp:extent cx="1784985" cy="720725"/>
              <wp:effectExtent l="0" t="0" r="5715" b="3175"/>
              <wp:wrapNone/>
              <wp:docPr id="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98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87BF9" w14:textId="77777777" w:rsidR="008C53F8" w:rsidRPr="001C5E69" w:rsidRDefault="008C53F8" w:rsidP="008C53F8">
                          <w:pPr>
                            <w:pStyle w:val="ParagraphStyle1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C5E69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EVC Group s.r.o.</w:t>
                          </w:r>
                        </w:p>
                        <w:p w14:paraId="34C8DCBF" w14:textId="77777777" w:rsidR="008C53F8" w:rsidRPr="001C5E69" w:rsidRDefault="008C53F8" w:rsidP="008C53F8">
                          <w:pPr>
                            <w:jc w:val="both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1C5E69">
                            <w:rPr>
                              <w:rFonts w:cs="Arial"/>
                              <w:sz w:val="20"/>
                              <w:szCs w:val="20"/>
                            </w:rPr>
                            <w:t>Nádražní 1383, PSČ 768 24 Hulín</w:t>
                          </w:r>
                        </w:p>
                        <w:p w14:paraId="18C95B57" w14:textId="77777777" w:rsidR="008C53F8" w:rsidRPr="001C5E69" w:rsidRDefault="008C53F8" w:rsidP="008C53F8">
                          <w:pPr>
                            <w:jc w:val="both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Zapsaná v obchodním rejstříku vedeném </w:t>
                          </w:r>
                          <w:r w:rsidRPr="001C5E69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Krajským soudem v Brně,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pod </w:t>
                          </w:r>
                          <w:proofErr w:type="spellStart"/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sp.zn</w:t>
                          </w:r>
                          <w:proofErr w:type="spellEnd"/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.</w:t>
                          </w:r>
                          <w:r w:rsidRPr="001C5E69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C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C5E69">
                            <w:rPr>
                              <w:rFonts w:cs="Arial"/>
                              <w:sz w:val="20"/>
                              <w:szCs w:val="20"/>
                            </w:rPr>
                            <w:t>54471</w:t>
                          </w:r>
                        </w:p>
                        <w:p w14:paraId="684C02BF" w14:textId="0250653D"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65CCA" id="Text Box 36" o:spid="_x0000_s1028" type="#_x0000_t202" style="position:absolute;margin-left:-63.55pt;margin-top:-21.65pt;width:140.55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" filled="f" stroked="f">
              <v:textbox inset="0,0,0,0">
                <w:txbxContent>
                  <w:p w14:paraId="61487BF9" w14:textId="77777777" w:rsidR="008C53F8" w:rsidRPr="001C5E69" w:rsidRDefault="008C53F8" w:rsidP="008C53F8">
                    <w:pPr>
                      <w:pStyle w:val="ParagraphStyle1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1C5E69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EVC Group s.r.o.</w:t>
                    </w:r>
                  </w:p>
                  <w:p w14:paraId="34C8DCBF" w14:textId="77777777" w:rsidR="008C53F8" w:rsidRPr="001C5E69" w:rsidRDefault="008C53F8" w:rsidP="008C53F8">
                    <w:pPr>
                      <w:jc w:val="both"/>
                      <w:rPr>
                        <w:rFonts w:cs="Arial"/>
                        <w:sz w:val="20"/>
                        <w:szCs w:val="20"/>
                      </w:rPr>
                    </w:pPr>
                    <w:r w:rsidRPr="001C5E69">
                      <w:rPr>
                        <w:rFonts w:cs="Arial"/>
                        <w:sz w:val="20"/>
                        <w:szCs w:val="20"/>
                      </w:rPr>
                      <w:t>Nádražní 1383, PSČ 768 24 Hulín</w:t>
                    </w:r>
                  </w:p>
                  <w:p w14:paraId="18C95B57" w14:textId="77777777" w:rsidR="008C53F8" w:rsidRPr="001C5E69" w:rsidRDefault="008C53F8" w:rsidP="008C53F8">
                    <w:pPr>
                      <w:jc w:val="both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Zapsaná v obchodním rejstříku vedeném </w:t>
                    </w:r>
                    <w:r w:rsidRPr="001C5E69">
                      <w:rPr>
                        <w:rFonts w:cs="Arial"/>
                        <w:sz w:val="20"/>
                        <w:szCs w:val="20"/>
                      </w:rPr>
                      <w:t xml:space="preserve">Krajským soudem v Brně,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pod </w:t>
                    </w:r>
                    <w:proofErr w:type="spellStart"/>
                    <w:r>
                      <w:rPr>
                        <w:rFonts w:cs="Arial"/>
                        <w:sz w:val="20"/>
                        <w:szCs w:val="20"/>
                      </w:rPr>
                      <w:t>sp.zn</w:t>
                    </w:r>
                    <w:proofErr w:type="spellEnd"/>
                    <w:r>
                      <w:rPr>
                        <w:rFonts w:cs="Arial"/>
                        <w:sz w:val="20"/>
                        <w:szCs w:val="20"/>
                      </w:rPr>
                      <w:t>.</w:t>
                    </w:r>
                    <w:r w:rsidRPr="001C5E69">
                      <w:rPr>
                        <w:rFonts w:cs="Arial"/>
                        <w:sz w:val="20"/>
                        <w:szCs w:val="20"/>
                      </w:rPr>
                      <w:t xml:space="preserve"> C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Pr="001C5E69">
                      <w:rPr>
                        <w:rFonts w:cs="Arial"/>
                        <w:sz w:val="20"/>
                        <w:szCs w:val="20"/>
                      </w:rPr>
                      <w:t>54471</w:t>
                    </w:r>
                  </w:p>
                  <w:p w14:paraId="684C02BF" w14:textId="0250653D"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12EB" w14:textId="77777777" w:rsidR="009110FD" w:rsidRDefault="009110FD" w:rsidP="00A31DE2">
      <w:r>
        <w:separator/>
      </w:r>
    </w:p>
  </w:footnote>
  <w:footnote w:type="continuationSeparator" w:id="0">
    <w:p w14:paraId="23F1CA96" w14:textId="77777777" w:rsidR="009110FD" w:rsidRDefault="009110FD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5618" w14:textId="77777777" w:rsidR="00A31DE2" w:rsidRDefault="008C53F8">
    <w:pPr>
      <w:pStyle w:val="Zhlav"/>
    </w:pPr>
    <w:r>
      <w:rPr>
        <w:noProof/>
        <w:lang w:eastAsia="cs-CZ" w:bidi="ar-SA"/>
      </w:rPr>
      <w:pict w14:anchorId="63BF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1064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3FB95F67">
        <v:shape id="WordPictureWatermark1772788857" o:spid="_x0000_s1058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65920" behindDoc="1" locked="0" layoutInCell="0" allowOverlap="1" wp14:anchorId="458DC13E" wp14:editId="6A3B44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20" name="Obrázek 20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7E4E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4BE96DA0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551F6445" w14:textId="77777777" w:rsidR="008F6412" w:rsidRDefault="008C53F8" w:rsidP="008F5C7E">
    <w:pPr>
      <w:jc w:val="right"/>
      <w:rPr>
        <w:rFonts w:cs="Arial"/>
        <w:color w:val="808080"/>
        <w:sz w:val="32"/>
        <w:szCs w:val="32"/>
        <w:lang w:val="en-US"/>
      </w:rPr>
    </w:pPr>
    <w:r>
      <w:rPr>
        <w:noProof/>
        <w:lang w:eastAsia="cs-CZ" w:bidi="ar-SA"/>
      </w:rPr>
      <w:pict w14:anchorId="7EC5D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1065" type="#_x0000_t75" style="position:absolute;left:0;text-align:left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  <w:r w:rsidR="008F5C7E">
      <w:rPr>
        <w:rFonts w:cs="Arial"/>
        <w:color w:val="808080"/>
        <w:sz w:val="32"/>
        <w:szCs w:val="32"/>
        <w:lang w:val="en-US"/>
      </w:rPr>
      <w:t>ESS</w:t>
    </w:r>
    <w:r w:rsidR="008F5C7E" w:rsidRPr="00EB2333">
      <w:rPr>
        <w:rFonts w:cs="Arial"/>
        <w:color w:val="808080"/>
        <w:sz w:val="32"/>
        <w:szCs w:val="32"/>
        <w:lang w:val="en-US"/>
      </w:rPr>
      <w:t xml:space="preserve"> SPECIFICATION FOR</w:t>
    </w:r>
    <w:r w:rsidR="008F5C7E">
      <w:rPr>
        <w:rFonts w:cs="Arial"/>
        <w:color w:val="808080"/>
        <w:sz w:val="32"/>
        <w:szCs w:val="32"/>
        <w:lang w:val="en-US"/>
      </w:rPr>
      <w:t>M</w:t>
    </w:r>
    <w:r w:rsidR="008F5C7E">
      <w:rPr>
        <w:rFonts w:cs="Arial"/>
        <w:color w:val="808080"/>
        <w:sz w:val="32"/>
        <w:szCs w:val="32"/>
        <w:lang w:val="en-US"/>
      </w:rPr>
      <w:tab/>
    </w:r>
    <w:r w:rsidR="008F5C7E">
      <w:rPr>
        <w:rFonts w:cs="Arial"/>
        <w:color w:val="808080"/>
        <w:sz w:val="32"/>
        <w:szCs w:val="32"/>
        <w:lang w:val="en-US"/>
      </w:rPr>
      <w:tab/>
    </w:r>
  </w:p>
  <w:p w14:paraId="3056A068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06547A7F" w14:textId="77777777"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14:paraId="71EBFCE7" w14:textId="77777777" w:rsidR="008F5C7E" w:rsidRPr="00EB5C0F" w:rsidRDefault="008F5C7E" w:rsidP="008F5C7E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657A" w14:textId="77777777" w:rsidR="00A31DE2" w:rsidRDefault="008C53F8">
    <w:pPr>
      <w:pStyle w:val="Zhlav"/>
    </w:pPr>
    <w:r>
      <w:rPr>
        <w:noProof/>
        <w:lang w:eastAsia="cs-CZ" w:bidi="ar-SA"/>
      </w:rPr>
      <w:pict w14:anchorId="193D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1063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63190AEC">
        <v:shape id="WordPictureWatermark1772788856" o:spid="_x0000_s1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 w14:anchorId="52C4E569">
        <v:shape id="WordPictureWatermark" o:spid="_x0000_s1054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407346">
    <w:abstractNumId w:val="0"/>
  </w:num>
  <w:num w:numId="2" w16cid:durableId="1562405712">
    <w:abstractNumId w:val="3"/>
  </w:num>
  <w:num w:numId="3" w16cid:durableId="1921451470">
    <w:abstractNumId w:val="1"/>
  </w:num>
  <w:num w:numId="4" w16cid:durableId="1680424361">
    <w:abstractNumId w:val="2"/>
  </w:num>
  <w:num w:numId="5" w16cid:durableId="673725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979E6"/>
    <w:rsid w:val="000A75FB"/>
    <w:rsid w:val="000A77D7"/>
    <w:rsid w:val="000A7BD5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0430"/>
    <w:rsid w:val="00112574"/>
    <w:rsid w:val="00112E49"/>
    <w:rsid w:val="00113183"/>
    <w:rsid w:val="00114BE4"/>
    <w:rsid w:val="001234F9"/>
    <w:rsid w:val="001279CF"/>
    <w:rsid w:val="0013268A"/>
    <w:rsid w:val="00141BB6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1D69"/>
    <w:rsid w:val="001A2A91"/>
    <w:rsid w:val="001A419F"/>
    <w:rsid w:val="001A5C44"/>
    <w:rsid w:val="001A66ED"/>
    <w:rsid w:val="001B1F0B"/>
    <w:rsid w:val="001B2364"/>
    <w:rsid w:val="001B3766"/>
    <w:rsid w:val="001B5B73"/>
    <w:rsid w:val="001C5187"/>
    <w:rsid w:val="001D61D8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37356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E3879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0F1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950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4D60"/>
    <w:rsid w:val="004150F4"/>
    <w:rsid w:val="004205B4"/>
    <w:rsid w:val="004234D2"/>
    <w:rsid w:val="00442C1E"/>
    <w:rsid w:val="00443D26"/>
    <w:rsid w:val="00447120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4F78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12EF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74C29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1CB1"/>
    <w:rsid w:val="007223E8"/>
    <w:rsid w:val="007249BC"/>
    <w:rsid w:val="0073090F"/>
    <w:rsid w:val="00731B01"/>
    <w:rsid w:val="00732C93"/>
    <w:rsid w:val="00740107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3DB8"/>
    <w:rsid w:val="007E55AE"/>
    <w:rsid w:val="007F322F"/>
    <w:rsid w:val="007F76EA"/>
    <w:rsid w:val="00803FCC"/>
    <w:rsid w:val="00813D65"/>
    <w:rsid w:val="0081440A"/>
    <w:rsid w:val="00816601"/>
    <w:rsid w:val="008168B4"/>
    <w:rsid w:val="008440E7"/>
    <w:rsid w:val="00844A4A"/>
    <w:rsid w:val="008467D6"/>
    <w:rsid w:val="00857407"/>
    <w:rsid w:val="00857BF5"/>
    <w:rsid w:val="0086425B"/>
    <w:rsid w:val="0086595B"/>
    <w:rsid w:val="00866C9C"/>
    <w:rsid w:val="00870161"/>
    <w:rsid w:val="00872102"/>
    <w:rsid w:val="0087413C"/>
    <w:rsid w:val="0087707D"/>
    <w:rsid w:val="00877F4A"/>
    <w:rsid w:val="0088068C"/>
    <w:rsid w:val="008931D2"/>
    <w:rsid w:val="008954EF"/>
    <w:rsid w:val="00896A02"/>
    <w:rsid w:val="008A24A8"/>
    <w:rsid w:val="008A5099"/>
    <w:rsid w:val="008B1710"/>
    <w:rsid w:val="008C29B2"/>
    <w:rsid w:val="008C3E7A"/>
    <w:rsid w:val="008C45F8"/>
    <w:rsid w:val="008C53F8"/>
    <w:rsid w:val="008C544A"/>
    <w:rsid w:val="008D0180"/>
    <w:rsid w:val="008F4E43"/>
    <w:rsid w:val="008F5AA5"/>
    <w:rsid w:val="008F5C0C"/>
    <w:rsid w:val="008F5C7E"/>
    <w:rsid w:val="008F6412"/>
    <w:rsid w:val="00903C5F"/>
    <w:rsid w:val="00905EFE"/>
    <w:rsid w:val="009110FD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06E8"/>
    <w:rsid w:val="00A51A1B"/>
    <w:rsid w:val="00A60C89"/>
    <w:rsid w:val="00A61B15"/>
    <w:rsid w:val="00A62445"/>
    <w:rsid w:val="00A62573"/>
    <w:rsid w:val="00A640BA"/>
    <w:rsid w:val="00A663E2"/>
    <w:rsid w:val="00A770E3"/>
    <w:rsid w:val="00A80404"/>
    <w:rsid w:val="00A81268"/>
    <w:rsid w:val="00A90909"/>
    <w:rsid w:val="00A954AD"/>
    <w:rsid w:val="00A9761F"/>
    <w:rsid w:val="00AA0F3F"/>
    <w:rsid w:val="00AA727F"/>
    <w:rsid w:val="00AB038E"/>
    <w:rsid w:val="00AB123A"/>
    <w:rsid w:val="00AB22AA"/>
    <w:rsid w:val="00AB462B"/>
    <w:rsid w:val="00AB50A9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27A9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9271D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C6042"/>
    <w:rsid w:val="00BE473A"/>
    <w:rsid w:val="00BE5869"/>
    <w:rsid w:val="00BF42B1"/>
    <w:rsid w:val="00C01C6B"/>
    <w:rsid w:val="00C06CC6"/>
    <w:rsid w:val="00C07618"/>
    <w:rsid w:val="00C12420"/>
    <w:rsid w:val="00C1463E"/>
    <w:rsid w:val="00C14B2C"/>
    <w:rsid w:val="00C20C10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07A3"/>
    <w:rsid w:val="00D01F72"/>
    <w:rsid w:val="00D05435"/>
    <w:rsid w:val="00D05717"/>
    <w:rsid w:val="00D13A20"/>
    <w:rsid w:val="00D14FB2"/>
    <w:rsid w:val="00D226C0"/>
    <w:rsid w:val="00D23454"/>
    <w:rsid w:val="00D30312"/>
    <w:rsid w:val="00D32430"/>
    <w:rsid w:val="00D4696F"/>
    <w:rsid w:val="00D55FA9"/>
    <w:rsid w:val="00D66A5F"/>
    <w:rsid w:val="00D706D7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E23DE"/>
    <w:rsid w:val="00DE291D"/>
    <w:rsid w:val="00DE4623"/>
    <w:rsid w:val="00DE63EC"/>
    <w:rsid w:val="00DE6CD2"/>
    <w:rsid w:val="00DF2E51"/>
    <w:rsid w:val="00DF5A6A"/>
    <w:rsid w:val="00DF6EED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58B"/>
    <w:rsid w:val="00EA628E"/>
    <w:rsid w:val="00EB0877"/>
    <w:rsid w:val="00EB5C0F"/>
    <w:rsid w:val="00EC1BDF"/>
    <w:rsid w:val="00ED6856"/>
    <w:rsid w:val="00EE142E"/>
    <w:rsid w:val="00EE5ABB"/>
    <w:rsid w:val="00EE7C79"/>
    <w:rsid w:val="00EF4FFF"/>
    <w:rsid w:val="00F014ED"/>
    <w:rsid w:val="00F04B6C"/>
    <w:rsid w:val="00F05667"/>
    <w:rsid w:val="00F07121"/>
    <w:rsid w:val="00F12F07"/>
    <w:rsid w:val="00F243F8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415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5CBD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0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0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30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9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0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81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1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53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68AFA-B24D-4C5A-974F-EFC864E8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2022-04-11T14:02:00Z</dcterms:created>
  <dcterms:modified xsi:type="dcterms:W3CDTF">2023-03-15T14:14:00Z</dcterms:modified>
</cp:coreProperties>
</file>