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171B2" w14:textId="58403701" w:rsidR="00D15056" w:rsidRPr="005854CD" w:rsidRDefault="00C75E4F" w:rsidP="008666DD">
      <w:pPr>
        <w:ind w:right="594"/>
        <w:jc w:val="center"/>
        <w:rPr>
          <w:rFonts w:cs="Arial"/>
          <w:color w:val="808080"/>
          <w:sz w:val="32"/>
          <w:szCs w:val="32"/>
          <w:lang w:val="de-DE"/>
        </w:rPr>
      </w:pPr>
      <w:r w:rsidRPr="005854CD">
        <w:rPr>
          <w:rFonts w:cs="Arial"/>
          <w:color w:val="808080"/>
          <w:sz w:val="32"/>
          <w:szCs w:val="32"/>
          <w:lang w:val="de-DE"/>
        </w:rPr>
        <w:t>FORMULAR</w:t>
      </w:r>
      <w:r w:rsidR="005B0F09" w:rsidRPr="005854CD">
        <w:rPr>
          <w:rFonts w:cs="Arial"/>
          <w:color w:val="808080"/>
          <w:sz w:val="32"/>
          <w:szCs w:val="32"/>
          <w:lang w:val="de-DE"/>
        </w:rPr>
        <w:t xml:space="preserve"> ZUM </w:t>
      </w:r>
      <w:r w:rsidR="00212DDC" w:rsidRPr="00212DDC">
        <w:rPr>
          <w:rFonts w:cs="Arial"/>
          <w:color w:val="808080"/>
          <w:sz w:val="32"/>
          <w:szCs w:val="32"/>
          <w:lang w:val="de-DE"/>
        </w:rPr>
        <w:t>ANTRAG AUF LÖSUNGSVORSCHLAG</w:t>
      </w:r>
      <w:r w:rsidR="00212DDC" w:rsidRPr="005854CD">
        <w:rPr>
          <w:rFonts w:cs="Arial"/>
          <w:color w:val="808080"/>
          <w:sz w:val="32"/>
          <w:szCs w:val="32"/>
          <w:lang w:val="de-DE"/>
        </w:rPr>
        <w:br/>
      </w:r>
      <w:r w:rsidRPr="005854CD">
        <w:rPr>
          <w:rFonts w:cs="Arial"/>
          <w:color w:val="808080"/>
          <w:sz w:val="32"/>
          <w:szCs w:val="32"/>
          <w:lang w:val="de-DE"/>
        </w:rPr>
        <w:t xml:space="preserve">FÜR </w:t>
      </w:r>
      <w:r w:rsidR="00C711D6" w:rsidRPr="005854CD">
        <w:rPr>
          <w:rFonts w:cs="Arial"/>
          <w:color w:val="808080"/>
          <w:sz w:val="32"/>
          <w:szCs w:val="32"/>
          <w:lang w:val="de-DE"/>
        </w:rPr>
        <w:t>ELEKTRISCHE ANTRIEB</w:t>
      </w:r>
      <w:r w:rsidR="005B0F09" w:rsidRPr="005854CD">
        <w:rPr>
          <w:rFonts w:cs="Arial"/>
          <w:color w:val="808080"/>
          <w:sz w:val="32"/>
          <w:szCs w:val="32"/>
          <w:lang w:val="de-DE"/>
        </w:rPr>
        <w:t>E</w:t>
      </w:r>
      <w:r w:rsidR="00212DDC">
        <w:rPr>
          <w:rFonts w:cs="Arial"/>
          <w:color w:val="808080"/>
          <w:sz w:val="32"/>
          <w:szCs w:val="32"/>
          <w:lang w:val="de-DE"/>
        </w:rPr>
        <w:t xml:space="preserve"> / BATTERIEN</w:t>
      </w:r>
    </w:p>
    <w:p w14:paraId="1C13827F" w14:textId="77777777" w:rsidR="00D15056" w:rsidRPr="005854CD" w:rsidRDefault="00D15056" w:rsidP="00D15056">
      <w:pPr>
        <w:jc w:val="center"/>
        <w:rPr>
          <w:rFonts w:cs="Arial"/>
          <w:color w:val="808080"/>
          <w:sz w:val="32"/>
          <w:szCs w:val="32"/>
          <w:lang w:val="de-DE"/>
        </w:rPr>
      </w:pPr>
    </w:p>
    <w:p w14:paraId="33820AE5" w14:textId="705096B8" w:rsidR="00D15056" w:rsidRPr="005854CD" w:rsidRDefault="005B0F09" w:rsidP="008666DD">
      <w:pPr>
        <w:jc w:val="both"/>
        <w:rPr>
          <w:rFonts w:cs="Arial"/>
          <w:color w:val="808080"/>
          <w:sz w:val="22"/>
          <w:szCs w:val="22"/>
          <w:lang w:val="de-DE"/>
        </w:rPr>
      </w:pPr>
      <w:r w:rsidRPr="005854CD">
        <w:rPr>
          <w:rFonts w:cs="Arial"/>
          <w:color w:val="808080"/>
          <w:sz w:val="22"/>
          <w:szCs w:val="22"/>
          <w:lang w:val="de-DE"/>
        </w:rPr>
        <w:t xml:space="preserve">Bitte geben Sie so viele Informationen wie möglich über den </w:t>
      </w:r>
      <w:r w:rsidR="00170014" w:rsidRPr="005854CD">
        <w:rPr>
          <w:rFonts w:cs="Arial"/>
          <w:color w:val="808080"/>
          <w:sz w:val="22"/>
          <w:szCs w:val="22"/>
          <w:lang w:val="de-DE"/>
        </w:rPr>
        <w:t>erwünschten</w:t>
      </w:r>
      <w:r w:rsidRPr="005854CD">
        <w:rPr>
          <w:rFonts w:cs="Arial"/>
          <w:color w:val="808080"/>
          <w:sz w:val="22"/>
          <w:szCs w:val="22"/>
          <w:lang w:val="de-DE"/>
        </w:rPr>
        <w:t xml:space="preserve"> elektrischen Antrieb, die Traktionsbatterie (TB) und das Fahrzeug / die Anwendung an, in dem/der das Produkt verwendet werden soll</w:t>
      </w:r>
      <w:r w:rsidR="00D15056" w:rsidRPr="005854CD">
        <w:rPr>
          <w:rFonts w:cs="Arial"/>
          <w:color w:val="808080"/>
          <w:sz w:val="22"/>
          <w:szCs w:val="22"/>
          <w:lang w:val="de-DE"/>
        </w:rPr>
        <w:t>.</w:t>
      </w:r>
    </w:p>
    <w:p w14:paraId="1EE8B4FB" w14:textId="77777777" w:rsidR="00D15056" w:rsidRPr="005854CD" w:rsidRDefault="00D15056" w:rsidP="00D15056">
      <w:pPr>
        <w:jc w:val="center"/>
        <w:rPr>
          <w:lang w:val="de-DE"/>
        </w:rPr>
      </w:pPr>
      <w:r w:rsidRPr="005854CD">
        <w:rPr>
          <w:rFonts w:cs="Arial"/>
          <w:color w:val="808080"/>
          <w:sz w:val="22"/>
          <w:szCs w:val="22"/>
          <w:lang w:val="de-DE"/>
        </w:rPr>
        <w:br/>
      </w:r>
    </w:p>
    <w:tbl>
      <w:tblPr>
        <w:tblW w:w="8967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"/>
        <w:gridCol w:w="3402"/>
        <w:gridCol w:w="3118"/>
        <w:gridCol w:w="1985"/>
        <w:gridCol w:w="163"/>
      </w:tblGrid>
      <w:tr w:rsidR="00D15056" w:rsidRPr="005854CD" w14:paraId="67489C72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073C717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4A9A940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</w:tcPr>
          <w:p w14:paraId="0BCEEBAC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C33DCC9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CA9C072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6A03F8B7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7A6A2BE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7EBE5159" w14:textId="2BE3BA30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Konstante Entladeleistung: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6643CCF9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21B6038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F473688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6EE2F32C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5696151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26C73C4A" w14:textId="46C312AB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Konstante Ladeleistung: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460B0E2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C6EAB50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4CAEF467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3E16D722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397E46F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45233D22" w14:textId="2F752777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Spitzenentladungsleistung: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73ED0DC7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68366F9F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B6508FF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4244676D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D480B8C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1FEFA552" w14:textId="58300D2C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Spitzenladeleistung: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7A5FBC0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5B7E119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A434896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7A13DCEA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5409EA2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B12851E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089A8B1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3C194B25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16490CD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02A0C5AE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70EF20B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436885B5" w14:textId="6B57866C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Konstanter Entladestrom: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BDE584F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BEE8339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[A]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482D0835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4964C409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CCC5151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7558779A" w14:textId="28F907C7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Konstanter Ladestrom: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DF1445B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0BD8492E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[A]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37C0F54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79CC6B91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9C161CA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4AD15807" w14:textId="2DD3CD46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Batteriezellenchemie</w:t>
            </w:r>
            <w:r w:rsidR="00170014" w:rsidRPr="005854CD">
              <w:rPr>
                <w:sz w:val="16"/>
                <w:szCs w:val="16"/>
                <w:lang w:val="de-DE"/>
              </w:rPr>
              <w:t>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C2ACF9F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16BE0BF" w14:textId="6344027A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[LFP/NMC/LTO/</w:t>
            </w:r>
            <w:r w:rsidR="00C45095"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sonstige</w:t>
            </w: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529A055C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5B0F09" w:rsidRPr="005854CD" w14:paraId="1E774365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2478F04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7E46514F" w14:textId="02D92464" w:rsidR="005B0F09" w:rsidRPr="005854CD" w:rsidRDefault="005B0F09" w:rsidP="005B0F09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Nutzbare Energie TB: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6AAA4120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20916B87" w14:textId="77777777" w:rsidR="005B0F09" w:rsidRPr="005854CD" w:rsidRDefault="005B0F09" w:rsidP="005B0F09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[kWh]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5D6DA09" w14:textId="77777777" w:rsidR="005B0F09" w:rsidRPr="005854CD" w:rsidRDefault="005B0F09" w:rsidP="005B0F09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24B4E27A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0612F0A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B567910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F6F19E8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34418A83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516B8407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2C970C80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A61254E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0BE10A04" w14:textId="461B6B05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Erwünschte Anzahl von Zyklen bis 80% SOC: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349E56A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4F2E28E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4EA53A1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69C4DE82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9C74924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2D4DBE39" w14:textId="37FFD133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Erwünschte Akku-Lebensdauer: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A8769E0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7F56FB2" w14:textId="541B0C2F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 [</w:t>
            </w:r>
            <w:r w:rsid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Jahre</w:t>
            </w: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DCAD7C7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38308DAA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0990CC0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4A8AEE54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4EE5D86B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62AC5AC9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923A9AA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14A20681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9B7815C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4FEA6EA7" w14:textId="353467DC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Spannungsbereich: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6FA3DA67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BFE842C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E217568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2788F3FF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26E02FB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019484AA" w14:textId="143ED675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Nennspannung TB: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39B20BCE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E7BB174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A53AFB7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22F15464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C05426C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00D1F956" w14:textId="68436153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Temperaturbereich während des Betriebs: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2571264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1693802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[°C]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C96741D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16A95E96" w14:textId="77777777" w:rsidTr="00C45095">
        <w:trPr>
          <w:trHeight w:val="523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F3F45FA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596C4825" w14:textId="307FDBA4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Batteriekastenmaterial - Aluminium-, Edelstahl- oder Eisenplatten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2A189E1A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0D7627C3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8E00EED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06286EAB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7A9E54B7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2724E179" w14:textId="5315C8C7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Maximales Gewicht der TB: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CEAB580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6341C178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[kg]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CA80DDB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66708B5D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82A3D02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677359FB" w14:textId="568EFD06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Größtmögliche Abmessungen (</w:t>
            </w:r>
            <w:proofErr w:type="spellStart"/>
            <w:r w:rsidRPr="005854CD">
              <w:rPr>
                <w:sz w:val="16"/>
                <w:szCs w:val="16"/>
                <w:lang w:val="de-DE"/>
              </w:rPr>
              <w:t>HxBxT</w:t>
            </w:r>
            <w:proofErr w:type="spellEnd"/>
            <w:r w:rsidRPr="005854CD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F4FCD5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3869186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[mm]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C899D9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6D6EE429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69F6E3E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2D54F2E0" w14:textId="6A47544C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Schranklayout TB (falls mehr als 1)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2EF6579D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B8BEC84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1FD4C90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1EF76E07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233ED69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2D27B0EF" w14:textId="41622243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Fahrzeugtyp / Anwendung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66BB87DB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357BDE4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81CABCC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11DA4E5C" w14:textId="77777777" w:rsidTr="00C45095">
        <w:trPr>
          <w:trHeight w:val="1047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544CFD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0BE762E0" w14:textId="0C2647D6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Kurzbeschreibung der Position der TB im Fahrzeug / in der Anwendung (im Fahrgestell, hinten, auf dem Dach), Beschreibung des Gesamtprojekts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6C8DC14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22AFC7A8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4C8B2A15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17EA57BD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7EFCD405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445EB149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FC425E4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2EE9D02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70A0EE6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2D4150D4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4349A65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4113D907" w14:textId="436CD42E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Verfügbares Netzteil für BMS (12/24 V)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3179AE32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241C8709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5753A0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5F6A6FDB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DC6A6C3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08F86734" w14:textId="551965A7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Kommunikationsinterface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3C9BD9A2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1F8E7FB" w14:textId="34423CA5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  <w:r w:rsidRPr="005854CD">
              <w:rPr>
                <w:rFonts w:cs="Arial"/>
                <w:color w:val="000000"/>
                <w:sz w:val="12"/>
                <w:szCs w:val="16"/>
                <w:lang w:val="de-DE" w:eastAsia="cs-CZ"/>
              </w:rPr>
              <w:t xml:space="preserve">CAN / </w:t>
            </w:r>
            <w:r w:rsidR="0080290E" w:rsidRPr="005854CD">
              <w:rPr>
                <w:rFonts w:cs="Arial"/>
                <w:color w:val="000000"/>
                <w:sz w:val="12"/>
                <w:szCs w:val="16"/>
                <w:lang w:val="de-DE" w:eastAsia="cs-CZ"/>
              </w:rPr>
              <w:t>fest verbunden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4E850A5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6A111B7A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151FAF4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111526AE" w14:textId="027BBBB7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Anforderungen an den Ladezustand ab Werk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737991FD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19E27A45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0795726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6390C716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2D580CE2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5F313B8" w14:textId="77777777" w:rsidR="00D15056" w:rsidRPr="005854CD" w:rsidRDefault="00D15056" w:rsidP="00A42484">
            <w:pPr>
              <w:snapToGrid w:val="0"/>
              <w:rPr>
                <w:sz w:val="16"/>
                <w:szCs w:val="16"/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948369C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6263E46C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D3EF6DA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67E18A83" w14:textId="77777777" w:rsidTr="00C45095">
        <w:trPr>
          <w:trHeight w:val="841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432722E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5E532AB9" w14:textId="252CC90D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Anforderungen an bestimmte Sicherheitsstandards / Zulassungen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379AD725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A3C7B69" w14:textId="77777777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D57443D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4BC5D8D9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28B9FD3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517F527E" w14:textId="16CE58BE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Anforderungen an Schnellaustausch der TB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C8C9AB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919453C" w14:textId="61BD4CBC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[JA/NEIN]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9820350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170014" w:rsidRPr="005854CD" w14:paraId="19C4DD4D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01CCCEF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</w:tcPr>
          <w:p w14:paraId="6BEEA6F7" w14:textId="79707B8F" w:rsidR="00170014" w:rsidRPr="005854CD" w:rsidRDefault="00170014" w:rsidP="00170014">
            <w:pPr>
              <w:rPr>
                <w:sz w:val="16"/>
                <w:szCs w:val="16"/>
                <w:lang w:val="de-DE"/>
              </w:rPr>
            </w:pPr>
            <w:r w:rsidRPr="005854CD">
              <w:rPr>
                <w:sz w:val="16"/>
                <w:szCs w:val="16"/>
                <w:lang w:val="de-DE"/>
              </w:rPr>
              <w:t>Typ der Fahrzeugheizung</w:t>
            </w: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3D885023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1772110" w14:textId="7F0B1095" w:rsidR="00170014" w:rsidRPr="005854CD" w:rsidRDefault="00170014" w:rsidP="0017001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[Diesel/elektrisch)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423C2E31" w14:textId="77777777" w:rsidR="00170014" w:rsidRPr="005854CD" w:rsidRDefault="00170014" w:rsidP="00170014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5B475D7C" w14:textId="77777777" w:rsidTr="00C45095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06AA219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5D96BBB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106A5D3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7144EAA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11AC6BE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  <w:tr w:rsidR="00D15056" w:rsidRPr="005854CD" w14:paraId="7243A8D4" w14:textId="77777777" w:rsidTr="00C45095">
        <w:trPr>
          <w:trHeight w:val="510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BDA3E8E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5E9EA5A0" w14:textId="24F11D72" w:rsidR="00D15056" w:rsidRPr="005854CD" w:rsidRDefault="00170014" w:rsidP="00A42484">
            <w:pPr>
              <w:rPr>
                <w:lang w:val="de-DE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Anforderung</w:t>
            </w:r>
            <w:r w:rsidR="009A0A24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 xml:space="preserve">en an </w:t>
            </w: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Heizung / Kühlung der TB</w:t>
            </w: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0744D561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6BA8D14" w14:textId="35608AF9" w:rsidR="00D15056" w:rsidRPr="005854CD" w:rsidRDefault="00D15056" w:rsidP="00A42484">
            <w:pPr>
              <w:rPr>
                <w:rFonts w:cs="Arial"/>
                <w:color w:val="000000"/>
                <w:sz w:val="16"/>
                <w:szCs w:val="16"/>
                <w:lang w:val="de-DE" w:eastAsia="cs-CZ"/>
              </w:rPr>
            </w:pP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 [</w:t>
            </w:r>
            <w:r w:rsidR="0080290E"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erwünschter Typ</w:t>
            </w:r>
            <w:r w:rsidRPr="005854CD">
              <w:rPr>
                <w:rFonts w:cs="Arial"/>
                <w:color w:val="000000"/>
                <w:sz w:val="16"/>
                <w:szCs w:val="16"/>
                <w:lang w:val="de-DE" w:eastAsia="cs-CZ"/>
              </w:rPr>
              <w:t>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DC323DC" w14:textId="77777777" w:rsidR="00D15056" w:rsidRPr="005854CD" w:rsidRDefault="00D15056" w:rsidP="00A42484">
            <w:pPr>
              <w:snapToGrid w:val="0"/>
              <w:rPr>
                <w:lang w:val="de-DE"/>
              </w:rPr>
            </w:pPr>
          </w:p>
        </w:tc>
      </w:tr>
    </w:tbl>
    <w:p w14:paraId="28B0BB3D" w14:textId="77777777" w:rsidR="00D15056" w:rsidRPr="005854CD" w:rsidRDefault="00D15056" w:rsidP="00D15056">
      <w:pPr>
        <w:rPr>
          <w:sz w:val="22"/>
          <w:szCs w:val="22"/>
          <w:lang w:val="de-DE"/>
        </w:rPr>
      </w:pPr>
    </w:p>
    <w:p w14:paraId="1F0BCE22" w14:textId="77777777" w:rsidR="00E05CBD" w:rsidRPr="005854CD" w:rsidRDefault="00E05CBD" w:rsidP="00D15056">
      <w:pPr>
        <w:rPr>
          <w:lang w:val="de-DE"/>
        </w:rPr>
      </w:pPr>
    </w:p>
    <w:sectPr w:rsidR="00E05CBD" w:rsidRPr="005854CD" w:rsidSect="008666D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402" w:right="849" w:bottom="3119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CA88E" w14:textId="77777777" w:rsidR="007A11A2" w:rsidRDefault="007A11A2" w:rsidP="00A31DE2">
      <w:r>
        <w:separator/>
      </w:r>
    </w:p>
  </w:endnote>
  <w:endnote w:type="continuationSeparator" w:id="0">
    <w:p w14:paraId="2A40349F" w14:textId="77777777" w:rsidR="007A11A2" w:rsidRDefault="007A11A2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46615" w14:textId="44E15586" w:rsidR="0080290E" w:rsidRDefault="008666DD">
    <w:pPr>
      <w:pStyle w:val="Zpat"/>
    </w:pPr>
    <w:r>
      <w:rPr>
        <w:noProof/>
        <w:lang w:eastAsia="cs-CZ" w:bidi="ar-SA"/>
      </w:rPr>
      <w:pict w14:anchorId="360ACC1D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7.4pt;margin-top:-32.9pt;width:138.6pt;height:56.75pt;z-index:251665408;mso-width-relative:margin;mso-height-relative:margin" filled="f" stroked="f">
          <v:textbox style="mso-next-textbox:#_x0000_s2086" inset="0,0,0,0">
            <w:txbxContent>
              <w:p w14:paraId="365A60AC" w14:textId="37681859" w:rsidR="00A954AD" w:rsidRPr="00A954AD" w:rsidRDefault="0080290E" w:rsidP="00A954AD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proofErr w:type="spellStart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Steuer</w:t>
                </w:r>
                <w:r w:rsidR="008666D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N</w:t>
                </w:r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r</w:t>
                </w:r>
                <w:proofErr w:type="spellEnd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.</w:t>
                </w:r>
                <w:r w:rsidR="00A954AD"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: 277 20 870</w:t>
                </w:r>
              </w:p>
              <w:p w14:paraId="443B67D2" w14:textId="4EABEF50" w:rsidR="00A954AD" w:rsidRPr="00A954AD" w:rsidRDefault="0080290E" w:rsidP="00A954AD">
                <w:proofErr w:type="spellStart"/>
                <w:proofErr w:type="gramStart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USt</w:t>
                </w:r>
                <w:proofErr w:type="spellEnd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.-</w:t>
                </w:r>
                <w:proofErr w:type="spellStart"/>
                <w:proofErr w:type="gramEnd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Ident</w:t>
                </w:r>
                <w:proofErr w:type="spellEnd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.-</w:t>
                </w:r>
                <w:proofErr w:type="spellStart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Nr</w:t>
                </w:r>
                <w:proofErr w:type="spellEnd"/>
                <w:r w:rsidRPr="0080290E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.</w:t>
                </w:r>
                <w:r w:rsidR="00A954AD"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: CZ 277 20 870</w:t>
                </w:r>
              </w:p>
            </w:txbxContent>
          </v:textbox>
        </v:shape>
      </w:pict>
    </w:r>
    <w:r>
      <w:rPr>
        <w:noProof/>
        <w:lang w:eastAsia="cs-CZ" w:bidi="ar-SA"/>
      </w:rPr>
      <w:pict w14:anchorId="33F9585E">
        <v:shape id="_x0000_s2084" type="#_x0000_t202" style="position:absolute;margin-left:-.15pt;margin-top:-32.9pt;width:125.6pt;height:56.75pt;z-index:251663360;mso-width-relative:margin;mso-height-relative:margin" filled="f" stroked="f">
          <v:textbox style="mso-next-textbox:#_x0000_s2084" inset="0,0,0,0">
            <w:txbxContent>
              <w:p w14:paraId="234B1393" w14:textId="77777777"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Nádražní 1383</w:t>
                </w:r>
              </w:p>
              <w:p w14:paraId="123AC4F3" w14:textId="1AB995B6" w:rsidR="00A954AD" w:rsidRPr="00A954AD" w:rsidRDefault="00212DDC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PLZ </w:t>
                </w:r>
                <w:r w:rsidR="00A954AD" w:rsidRPr="00A954AD">
                  <w:rPr>
                    <w:rFonts w:ascii="Arial" w:hAnsi="Arial" w:cs="Arial"/>
                    <w:sz w:val="20"/>
                    <w:szCs w:val="20"/>
                  </w:rPr>
                  <w:t>768 24 Hulín</w:t>
                </w:r>
              </w:p>
              <w:p w14:paraId="73A249E2" w14:textId="3C5F7ED3" w:rsidR="00A954AD" w:rsidRPr="00A954AD" w:rsidRDefault="000811B5" w:rsidP="00A954AD">
                <w:pPr>
                  <w:rPr>
                    <w:rFonts w:cs="Arial"/>
                    <w:sz w:val="20"/>
                    <w:szCs w:val="20"/>
                  </w:rPr>
                </w:pPr>
                <w:proofErr w:type="spellStart"/>
                <w:r>
                  <w:rPr>
                    <w:rFonts w:cs="Arial"/>
                    <w:sz w:val="20"/>
                    <w:szCs w:val="20"/>
                  </w:rPr>
                  <w:t>Tschechische</w:t>
                </w:r>
                <w:proofErr w:type="spellEnd"/>
                <w:r>
                  <w:rPr>
                    <w:rFonts w:cs="Arial"/>
                    <w:sz w:val="20"/>
                    <w:szCs w:val="20"/>
                  </w:rPr>
                  <w:t xml:space="preserve"> Republik</w:t>
                </w:r>
              </w:p>
            </w:txbxContent>
          </v:textbox>
        </v:shape>
      </w:pict>
    </w:r>
    <w:r>
      <w:rPr>
        <w:noProof/>
        <w:lang w:eastAsia="cs-CZ" w:bidi="ar-SA"/>
      </w:rPr>
      <w:pict w14:anchorId="16EDF8BD">
        <v:shape id="_x0000_s2085" type="#_x0000_t202" style="position:absolute;margin-left:162.9pt;margin-top:-32.9pt;width:119.75pt;height:56.75pt;z-index:251664384;mso-width-relative:margin;mso-height-relative:margin" filled="f" stroked="f">
          <v:textbox style="mso-next-textbox:#_x0000_s2085" inset="0,0,0,0">
            <w:txbxContent>
              <w:p w14:paraId="0B793F71" w14:textId="3F837144" w:rsidR="00A954AD" w:rsidRPr="00A954AD" w:rsidRDefault="0080290E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Tel.</w:t>
                </w:r>
                <w:r w:rsidR="00A954AD" w:rsidRPr="00A954AD">
                  <w:rPr>
                    <w:rFonts w:ascii="Arial" w:hAnsi="Arial" w:cs="Arial"/>
                    <w:sz w:val="20"/>
                    <w:szCs w:val="20"/>
                  </w:rPr>
                  <w:t xml:space="preserve">: (+420) </w:t>
                </w:r>
                <w:r w:rsidR="003561A9">
                  <w:rPr>
                    <w:rFonts w:ascii="Arial" w:hAnsi="Arial" w:cs="Arial"/>
                    <w:sz w:val="20"/>
                    <w:szCs w:val="20"/>
                  </w:rPr>
                  <w:t>737 428 622</w:t>
                </w:r>
                <w:r w:rsidR="00A954AD" w:rsidRPr="00A954AD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  <w:p w14:paraId="45838DD8" w14:textId="65250A57" w:rsidR="00A954AD" w:rsidRPr="00A954AD" w:rsidRDefault="0080290E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hAnsi="Arial" w:cs="Arial"/>
                    <w:sz w:val="20"/>
                    <w:szCs w:val="20"/>
                  </w:rPr>
                  <w:t>E-Mail</w:t>
                </w:r>
                <w:proofErr w:type="spellEnd"/>
                <w:r w:rsidR="00A954AD" w:rsidRPr="00A954AD">
                  <w:rPr>
                    <w:rFonts w:ascii="Arial" w:hAnsi="Arial" w:cs="Arial"/>
                    <w:sz w:val="20"/>
                    <w:szCs w:val="20"/>
                  </w:rPr>
                  <w:t>: info@evcgroup.cz</w:t>
                </w:r>
              </w:p>
              <w:p w14:paraId="62E56F5C" w14:textId="77777777"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www.</w:t>
                </w:r>
                <w:r w:rsidRPr="00A954AD">
                  <w:rPr>
                    <w:rFonts w:cs="Arial"/>
                    <w:sz w:val="20"/>
                    <w:szCs w:val="20"/>
                  </w:rPr>
                  <w:t>evcgroup.cz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82B48" w14:textId="77777777" w:rsidR="007A11A2" w:rsidRDefault="007A11A2" w:rsidP="00A31DE2">
      <w:r>
        <w:separator/>
      </w:r>
    </w:p>
  </w:footnote>
  <w:footnote w:type="continuationSeparator" w:id="0">
    <w:p w14:paraId="6907BBBA" w14:textId="77777777" w:rsidR="007A11A2" w:rsidRDefault="007A11A2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836EB" w14:textId="77777777" w:rsidR="00A31DE2" w:rsidRDefault="008666DD">
    <w:pPr>
      <w:pStyle w:val="Zhlav"/>
    </w:pPr>
    <w:r>
      <w:rPr>
        <w:noProof/>
        <w:lang w:eastAsia="cs-CZ" w:bidi="ar-SA"/>
      </w:rPr>
      <w:pict w14:anchorId="4ABFC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2088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3A912FAC">
        <v:shape id="WordPictureWatermark1772788857" o:spid="_x0000_s2082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59264" behindDoc="1" locked="0" layoutInCell="0" allowOverlap="1" wp14:anchorId="500455E7" wp14:editId="51604D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8" name="Obrázek 8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35229" w14:textId="5479D48E" w:rsidR="008F6412" w:rsidRPr="00EB5C0F" w:rsidRDefault="008666DD" w:rsidP="00EB5C0F">
    <w:pPr>
      <w:pStyle w:val="Zhlav"/>
    </w:pPr>
    <w:r>
      <w:rPr>
        <w:noProof/>
        <w:lang w:eastAsia="cs-CZ" w:bidi="ar-SA"/>
      </w:rPr>
      <w:pict w14:anchorId="3403D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2089" type="#_x0000_t75" style="position:absolute;margin-left:-16.45pt;margin-top:-20.75pt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BC869" w14:textId="77777777" w:rsidR="00A31DE2" w:rsidRDefault="008666DD">
    <w:pPr>
      <w:pStyle w:val="Zhlav"/>
    </w:pPr>
    <w:r>
      <w:rPr>
        <w:noProof/>
        <w:lang w:eastAsia="cs-CZ" w:bidi="ar-SA"/>
      </w:rPr>
      <w:pict w14:anchorId="02343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2087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243A311D">
        <v:shape id="WordPictureWatermark1772788856" o:spid="_x0000_s208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 w14:anchorId="71F1F695">
        <v:shape id="WordPictureWatermark" o:spid="_x0000_s207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2E7A"/>
    <w:rsid w:val="000057D2"/>
    <w:rsid w:val="00011C8F"/>
    <w:rsid w:val="00012D18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11B5"/>
    <w:rsid w:val="00083367"/>
    <w:rsid w:val="000900ED"/>
    <w:rsid w:val="000A75FB"/>
    <w:rsid w:val="000A77D7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2574"/>
    <w:rsid w:val="00112E49"/>
    <w:rsid w:val="00113183"/>
    <w:rsid w:val="00114BE4"/>
    <w:rsid w:val="001234F9"/>
    <w:rsid w:val="001279CF"/>
    <w:rsid w:val="0013268A"/>
    <w:rsid w:val="00143B23"/>
    <w:rsid w:val="001552E4"/>
    <w:rsid w:val="00157F8B"/>
    <w:rsid w:val="00164C99"/>
    <w:rsid w:val="00170014"/>
    <w:rsid w:val="00174992"/>
    <w:rsid w:val="00180591"/>
    <w:rsid w:val="00180B6D"/>
    <w:rsid w:val="00187159"/>
    <w:rsid w:val="00187AC1"/>
    <w:rsid w:val="00190328"/>
    <w:rsid w:val="00190480"/>
    <w:rsid w:val="00192332"/>
    <w:rsid w:val="001A2A91"/>
    <w:rsid w:val="001A419F"/>
    <w:rsid w:val="001A66ED"/>
    <w:rsid w:val="001B2364"/>
    <w:rsid w:val="001B3766"/>
    <w:rsid w:val="001B5B73"/>
    <w:rsid w:val="001C5187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2DDC"/>
    <w:rsid w:val="00215822"/>
    <w:rsid w:val="002236BB"/>
    <w:rsid w:val="0023243C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50F4"/>
    <w:rsid w:val="004205B4"/>
    <w:rsid w:val="004234D2"/>
    <w:rsid w:val="00442C1E"/>
    <w:rsid w:val="00443D26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2B90"/>
    <w:rsid w:val="005854CD"/>
    <w:rsid w:val="00593308"/>
    <w:rsid w:val="005949B2"/>
    <w:rsid w:val="00594A31"/>
    <w:rsid w:val="005979B2"/>
    <w:rsid w:val="005A6686"/>
    <w:rsid w:val="005B0B35"/>
    <w:rsid w:val="005B0F09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E45FD"/>
    <w:rsid w:val="006F3238"/>
    <w:rsid w:val="00701AC4"/>
    <w:rsid w:val="007020BC"/>
    <w:rsid w:val="0070295B"/>
    <w:rsid w:val="00703F86"/>
    <w:rsid w:val="00705156"/>
    <w:rsid w:val="00713B58"/>
    <w:rsid w:val="00715B50"/>
    <w:rsid w:val="007249BC"/>
    <w:rsid w:val="0073090F"/>
    <w:rsid w:val="00731B01"/>
    <w:rsid w:val="00732C93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11A2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55AE"/>
    <w:rsid w:val="007F322F"/>
    <w:rsid w:val="007F76EA"/>
    <w:rsid w:val="0080290E"/>
    <w:rsid w:val="00803FCC"/>
    <w:rsid w:val="00813D65"/>
    <w:rsid w:val="0081440A"/>
    <w:rsid w:val="008168B4"/>
    <w:rsid w:val="008440E7"/>
    <w:rsid w:val="00844A4A"/>
    <w:rsid w:val="008467D6"/>
    <w:rsid w:val="00857407"/>
    <w:rsid w:val="0086425B"/>
    <w:rsid w:val="0086595B"/>
    <w:rsid w:val="008666DD"/>
    <w:rsid w:val="00870161"/>
    <w:rsid w:val="00872102"/>
    <w:rsid w:val="0087413C"/>
    <w:rsid w:val="0087707D"/>
    <w:rsid w:val="00877F4A"/>
    <w:rsid w:val="0088068C"/>
    <w:rsid w:val="008954EF"/>
    <w:rsid w:val="00896A02"/>
    <w:rsid w:val="008A24A8"/>
    <w:rsid w:val="008A5099"/>
    <w:rsid w:val="008B1710"/>
    <w:rsid w:val="008C29B2"/>
    <w:rsid w:val="008C3E7A"/>
    <w:rsid w:val="008C544A"/>
    <w:rsid w:val="008D0180"/>
    <w:rsid w:val="008F4E43"/>
    <w:rsid w:val="008F5AA5"/>
    <w:rsid w:val="008F5C0C"/>
    <w:rsid w:val="008F6412"/>
    <w:rsid w:val="00903C5F"/>
    <w:rsid w:val="00905EFE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A0A24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1A1B"/>
    <w:rsid w:val="00A60C89"/>
    <w:rsid w:val="00A61B15"/>
    <w:rsid w:val="00A62445"/>
    <w:rsid w:val="00A62573"/>
    <w:rsid w:val="00A640BA"/>
    <w:rsid w:val="00A770E3"/>
    <w:rsid w:val="00A80404"/>
    <w:rsid w:val="00A81268"/>
    <w:rsid w:val="00A90909"/>
    <w:rsid w:val="00A954AD"/>
    <w:rsid w:val="00A9761F"/>
    <w:rsid w:val="00AA0F3F"/>
    <w:rsid w:val="00AB038E"/>
    <w:rsid w:val="00AB123A"/>
    <w:rsid w:val="00AB22AA"/>
    <w:rsid w:val="00AB462B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E473A"/>
    <w:rsid w:val="00BE5869"/>
    <w:rsid w:val="00BF42B1"/>
    <w:rsid w:val="00C06CC6"/>
    <w:rsid w:val="00C07618"/>
    <w:rsid w:val="00C12420"/>
    <w:rsid w:val="00C1463E"/>
    <w:rsid w:val="00C14B2C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45095"/>
    <w:rsid w:val="00C53F9B"/>
    <w:rsid w:val="00C62BF1"/>
    <w:rsid w:val="00C663C2"/>
    <w:rsid w:val="00C711D6"/>
    <w:rsid w:val="00C75E4F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5435"/>
    <w:rsid w:val="00D05717"/>
    <w:rsid w:val="00D13A20"/>
    <w:rsid w:val="00D14FB2"/>
    <w:rsid w:val="00D15056"/>
    <w:rsid w:val="00D226C0"/>
    <w:rsid w:val="00D23454"/>
    <w:rsid w:val="00D30312"/>
    <w:rsid w:val="00D32430"/>
    <w:rsid w:val="00D4696F"/>
    <w:rsid w:val="00D55FA9"/>
    <w:rsid w:val="00D66A5F"/>
    <w:rsid w:val="00D728DB"/>
    <w:rsid w:val="00D73C8B"/>
    <w:rsid w:val="00D757B6"/>
    <w:rsid w:val="00D946CE"/>
    <w:rsid w:val="00DA068D"/>
    <w:rsid w:val="00DA211D"/>
    <w:rsid w:val="00DA2D06"/>
    <w:rsid w:val="00DA3BD9"/>
    <w:rsid w:val="00DA3CA5"/>
    <w:rsid w:val="00DB0358"/>
    <w:rsid w:val="00DB55B5"/>
    <w:rsid w:val="00DC0AD9"/>
    <w:rsid w:val="00DC3216"/>
    <w:rsid w:val="00DE23DE"/>
    <w:rsid w:val="00DE291D"/>
    <w:rsid w:val="00DE4623"/>
    <w:rsid w:val="00DE63EC"/>
    <w:rsid w:val="00DF2E51"/>
    <w:rsid w:val="00DF5A6A"/>
    <w:rsid w:val="00DF6EED"/>
    <w:rsid w:val="00E0252E"/>
    <w:rsid w:val="00E05391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30B"/>
    <w:rsid w:val="00EA158B"/>
    <w:rsid w:val="00EA628E"/>
    <w:rsid w:val="00EB0877"/>
    <w:rsid w:val="00EB5C0F"/>
    <w:rsid w:val="00EC1BDF"/>
    <w:rsid w:val="00ED6856"/>
    <w:rsid w:val="00EE5ABB"/>
    <w:rsid w:val="00EE7C79"/>
    <w:rsid w:val="00F04B6C"/>
    <w:rsid w:val="00F05667"/>
    <w:rsid w:val="00F07121"/>
    <w:rsid w:val="00F12F07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  <w14:docId w14:val="194456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5056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226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2019-09-03T10:15:00Z</dcterms:created>
  <dcterms:modified xsi:type="dcterms:W3CDTF">2020-10-08T10:35:00Z</dcterms:modified>
</cp:coreProperties>
</file>