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CBD" w:rsidRPr="00EB2333" w:rsidRDefault="00E05CBD" w:rsidP="00E05CBD">
      <w:pPr>
        <w:jc w:val="center"/>
        <w:rPr>
          <w:rFonts w:eastAsia="Times New Roman" w:cs="Arial"/>
          <w:color w:val="808080"/>
          <w:sz w:val="32"/>
          <w:szCs w:val="32"/>
          <w:lang w:val="en-US" w:bidi="ar-SA"/>
        </w:rPr>
      </w:pPr>
      <w:bookmarkStart w:id="0" w:name="_GoBack"/>
      <w:bookmarkEnd w:id="0"/>
      <w:r w:rsidRPr="00EB2333">
        <w:rPr>
          <w:rFonts w:cs="Arial"/>
          <w:color w:val="808080"/>
          <w:sz w:val="32"/>
          <w:szCs w:val="32"/>
          <w:lang w:val="en-US"/>
        </w:rPr>
        <w:t>ELETRIC DRIVE / TRACTI</w:t>
      </w:r>
      <w:r>
        <w:rPr>
          <w:rFonts w:cs="Arial"/>
          <w:color w:val="808080"/>
          <w:sz w:val="32"/>
          <w:szCs w:val="32"/>
          <w:lang w:val="en-US"/>
        </w:rPr>
        <w:t>ON</w:t>
      </w:r>
      <w:r w:rsidRPr="00EB2333">
        <w:rPr>
          <w:rFonts w:cs="Arial"/>
          <w:color w:val="808080"/>
          <w:sz w:val="32"/>
          <w:szCs w:val="32"/>
          <w:lang w:val="en-US"/>
        </w:rPr>
        <w:t xml:space="preserve"> BATTERY SPECIFICATION FORM</w:t>
      </w:r>
    </w:p>
    <w:p w:rsidR="00E05CBD" w:rsidRPr="00EB2333" w:rsidRDefault="00E05CBD" w:rsidP="00E05CBD">
      <w:pPr>
        <w:jc w:val="center"/>
        <w:rPr>
          <w:rFonts w:cs="Arial"/>
          <w:color w:val="808080"/>
          <w:sz w:val="32"/>
          <w:szCs w:val="32"/>
          <w:lang w:val="en-US"/>
        </w:rPr>
      </w:pPr>
    </w:p>
    <w:p w:rsidR="00E05CBD" w:rsidRPr="00EB2333" w:rsidRDefault="00E05CBD" w:rsidP="00E05CBD">
      <w:pPr>
        <w:jc w:val="center"/>
        <w:rPr>
          <w:rFonts w:cs="Arial"/>
          <w:color w:val="808080"/>
          <w:sz w:val="22"/>
          <w:szCs w:val="22"/>
          <w:lang w:val="en-US"/>
        </w:rPr>
      </w:pPr>
      <w:r w:rsidRPr="00EB2333">
        <w:rPr>
          <w:rFonts w:cs="Arial"/>
          <w:color w:val="808080"/>
          <w:sz w:val="22"/>
          <w:szCs w:val="22"/>
          <w:lang w:val="en-US"/>
        </w:rPr>
        <w:t>Please fill out as many pieces of information as possible about your required system.</w:t>
      </w: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"/>
        <w:gridCol w:w="3118"/>
        <w:gridCol w:w="4395"/>
        <w:gridCol w:w="1185"/>
        <w:gridCol w:w="163"/>
      </w:tblGrid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  <w:r w:rsidRPr="00EB2333">
              <w:rPr>
                <w:rFonts w:cs="Arial"/>
                <w:color w:val="808080"/>
                <w:sz w:val="22"/>
                <w:szCs w:val="22"/>
                <w:lang w:val="en-US"/>
              </w:rPr>
              <w:br/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Discharge power continuous: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Charge power continuous: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Discharge power peak: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Charge power peak: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Continuous discharge current: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Continuous charge current: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[A]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Cell chemistry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Usable energy: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[kWh]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Cycle life expectancy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Calendar life expectancy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Voltage range: 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[V]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Nominal voltage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[V]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Operational temperature range: 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[°C]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523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Battery box construction - </w:t>
            </w:r>
            <w:proofErr w:type="spellStart"/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aluminium</w:t>
            </w:r>
            <w:proofErr w:type="spellEnd"/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, stainless steel or metal plate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Battery pack max weight: 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[kg]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Max battery pack dimensions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Battery box distribution (if more than one)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Type of the vehicle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1047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Short description of the battery pack position in the vehicle (on the sides, back or roof), other comments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BMS supply voltage 12/24V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Communication interface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  <w:r w:rsidRPr="00EB2333">
              <w:rPr>
                <w:rFonts w:cs="Arial"/>
                <w:color w:val="000000"/>
                <w:sz w:val="12"/>
                <w:szCs w:val="16"/>
                <w:lang w:val="en-US" w:eastAsia="cs-CZ"/>
              </w:rPr>
              <w:t>CAN / hard wired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proofErr w:type="spellStart"/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Precharge</w:t>
            </w:r>
            <w:proofErr w:type="spellEnd"/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 system requirements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841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Battery safety requirements, standards, other requirements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Quick swap ability requirements 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 xml:space="preserve">Bus/vehicle heating </w:t>
            </w:r>
          </w:p>
        </w:tc>
        <w:tc>
          <w:tcPr>
            <w:tcW w:w="4395" w:type="dxa"/>
            <w:tcBorders>
              <w:top w:val="nil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  <w:r w:rsidRPr="00EB2333">
              <w:rPr>
                <w:rFonts w:cs="Arial"/>
                <w:color w:val="000000"/>
                <w:sz w:val="12"/>
                <w:szCs w:val="16"/>
                <w:lang w:val="en-US" w:eastAsia="cs-CZ"/>
              </w:rPr>
              <w:t>diesel / electric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262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  <w:tr w:rsidR="00E05CBD" w:rsidRPr="00EB2333" w:rsidTr="00A42484">
        <w:trPr>
          <w:trHeight w:val="510"/>
        </w:trPr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EBF1DE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Battery box cooling and heating</w:t>
            </w:r>
          </w:p>
        </w:tc>
        <w:tc>
          <w:tcPr>
            <w:tcW w:w="439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F9FFEF"/>
            <w:vAlign w:val="center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  <w:tc>
          <w:tcPr>
            <w:tcW w:w="1185" w:type="dxa"/>
            <w:tcBorders>
              <w:top w:val="single" w:sz="4" w:space="0" w:color="00B050"/>
              <w:left w:val="nil"/>
              <w:bottom w:val="single" w:sz="4" w:space="0" w:color="00B050"/>
              <w:right w:val="nil"/>
            </w:tcBorders>
            <w:shd w:val="clear" w:color="auto" w:fill="F9FFEF"/>
            <w:vAlign w:val="center"/>
            <w:hideMark/>
          </w:tcPr>
          <w:p w:rsidR="00E05CBD" w:rsidRPr="00EB2333" w:rsidRDefault="00E05CBD" w:rsidP="00A42484">
            <w:pPr>
              <w:rPr>
                <w:lang w:val="en-US"/>
              </w:rPr>
            </w:pPr>
            <w:r w:rsidRPr="00EB2333"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single" w:sz="4" w:space="0" w:color="00B050"/>
              <w:bottom w:val="nil"/>
              <w:right w:val="nil"/>
            </w:tcBorders>
            <w:vAlign w:val="bottom"/>
          </w:tcPr>
          <w:p w:rsidR="00E05CBD" w:rsidRPr="00EB2333" w:rsidRDefault="00E05CBD" w:rsidP="00A42484">
            <w:pPr>
              <w:snapToGrid w:val="0"/>
              <w:rPr>
                <w:lang w:val="en-US"/>
              </w:rPr>
            </w:pPr>
          </w:p>
        </w:tc>
      </w:tr>
    </w:tbl>
    <w:p w:rsidR="00E05CBD" w:rsidRPr="00EB2333" w:rsidRDefault="00E05CBD" w:rsidP="00E05CBD">
      <w:pPr>
        <w:rPr>
          <w:sz w:val="22"/>
          <w:szCs w:val="22"/>
          <w:lang w:val="en-US"/>
        </w:rPr>
      </w:pPr>
    </w:p>
    <w:p w:rsidR="00E05CBD" w:rsidRPr="00E05CBD" w:rsidRDefault="00E05CBD" w:rsidP="00E05CBD">
      <w:pPr>
        <w:rPr>
          <w:lang w:val="en-US"/>
        </w:rPr>
      </w:pPr>
    </w:p>
    <w:sectPr w:rsidR="00E05CBD" w:rsidRPr="00E05CBD" w:rsidSect="003E65E8">
      <w:headerReference w:type="even" r:id="rId7"/>
      <w:headerReference w:type="default" r:id="rId8"/>
      <w:headerReference w:type="first" r:id="rId9"/>
      <w:pgSz w:w="11906" w:h="16838"/>
      <w:pgMar w:top="3402" w:right="510" w:bottom="3119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7BD5" w:rsidRDefault="000A7BD5" w:rsidP="00A31DE2">
      <w:r>
        <w:separator/>
      </w:r>
    </w:p>
  </w:endnote>
  <w:endnote w:type="continuationSeparator" w:id="0">
    <w:p w:rsidR="000A7BD5" w:rsidRDefault="000A7BD5" w:rsidP="00A3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7BD5" w:rsidRDefault="000A7BD5" w:rsidP="00A31DE2">
      <w:r>
        <w:separator/>
      </w:r>
    </w:p>
  </w:footnote>
  <w:footnote w:type="continuationSeparator" w:id="0">
    <w:p w:rsidR="000A7BD5" w:rsidRDefault="000A7BD5" w:rsidP="00A3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DE2" w:rsidRDefault="000A7BD5">
    <w:pPr>
      <w:pStyle w:val="Zhlav"/>
    </w:pPr>
    <w:r>
      <w:rPr>
        <w:noProof/>
        <w:lang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2" o:spid="_x0000_s2088" type="#_x0000_t75" style="position:absolute;margin-left:0;margin-top:0;width:595.3pt;height:841.9pt;z-index:-251649024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>
        <v:shape id="WordPictureWatermark1772788857" o:spid="_x0000_s2082" type="#_x0000_t75" style="position:absolute;margin-left:0;margin-top:0;width:595.3pt;height:841.9pt;z-index:-251655168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 w:rsidR="00B32E7A">
      <w:rPr>
        <w:noProof/>
        <w:lang w:eastAsia="cs-CZ" w:bidi="ar-SA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32325" cy="6551295"/>
          <wp:effectExtent l="0" t="0" r="0" b="0"/>
          <wp:wrapNone/>
          <wp:docPr id="1" name="Obrázek 1" descr="_hldoppap_w_with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_hldoppap_w_witho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2325" cy="655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6412" w:rsidRPr="00EB5C0F" w:rsidRDefault="000A7BD5" w:rsidP="00EB5C0F">
    <w:pPr>
      <w:pStyle w:val="Zhlav"/>
    </w:pPr>
    <w:r>
      <w:rPr>
        <w:noProof/>
        <w:lang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3" o:spid="_x0000_s2089" type="#_x0000_t75" style="position:absolute;margin-left:0;margin-top:0;width:595.3pt;height:841.9pt;z-index:-251648000;mso-position-horizontal-relative:page;mso-position-vertical-relative:page" o:allowincell="f">
          <v:imagedata r:id="rId1" o:title="_hldoppap_w_without_v2"/>
          <w10:wrap anchorx="page" anchory="page"/>
        </v:shape>
      </w:pict>
    </w:r>
    <w:r>
      <w:rPr>
        <w:noProof/>
        <w:lang w:eastAsia="cs-CZ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49.65pt;margin-top:730.8pt;width:119.75pt;height:56.75pt;z-index:251665408;mso-width-relative:margin;mso-height-relative:margin" filled="f" stroked="f">
          <v:textbox style="mso-next-textbox:#_x0000_s2086" inset="0,0,0,0">
            <w:txbxContent>
              <w:p w:rsidR="00A954AD" w:rsidRPr="00A954AD" w:rsidRDefault="00A954AD" w:rsidP="00A954AD">
                <w:pP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</w:pPr>
                <w:r w:rsidRPr="00A954A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IČ: 277 20 870</w:t>
                </w:r>
              </w:p>
              <w:p w:rsidR="00A954AD" w:rsidRPr="00A954AD" w:rsidRDefault="00A954AD" w:rsidP="00A954AD">
                <w:r w:rsidRPr="00A954A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DIČ: CZ 277 20 870</w:t>
                </w:r>
              </w:p>
            </w:txbxContent>
          </v:textbox>
        </v:shape>
      </w:pict>
    </w:r>
    <w:r>
      <w:rPr>
        <w:noProof/>
        <w:lang w:eastAsia="cs-CZ" w:bidi="ar-SA"/>
      </w:rPr>
      <w:pict>
        <v:shape id="_x0000_s2085" type="#_x0000_t202" style="position:absolute;margin-left:104.4pt;margin-top:730.8pt;width:119.75pt;height:56.75pt;z-index:251664384;mso-width-relative:margin;mso-height-relative:margin" filled="f" stroked="f">
          <v:textbox style="mso-next-textbox:#_x0000_s2085" inset="0,0,0,0">
            <w:txbxContent>
              <w:p w:rsidR="00A954AD" w:rsidRPr="00A954AD" w:rsidRDefault="00A954AD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 xml:space="preserve">tel: (+420) </w:t>
                </w:r>
                <w:r w:rsidR="003561A9">
                  <w:rPr>
                    <w:rFonts w:ascii="Arial" w:hAnsi="Arial" w:cs="Arial"/>
                    <w:sz w:val="20"/>
                    <w:szCs w:val="20"/>
                  </w:rPr>
                  <w:t>737 428 622</w:t>
                </w:r>
                <w:r w:rsidRPr="00A954AD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  <w:p w:rsidR="00A954AD" w:rsidRPr="00A954AD" w:rsidRDefault="00A954AD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>e-mail: info@evcgroup.cz</w:t>
                </w:r>
              </w:p>
              <w:p w:rsidR="00A954AD" w:rsidRPr="00A954AD" w:rsidRDefault="00A954AD" w:rsidP="00A954AD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www.</w:t>
                </w:r>
                <w:r w:rsidRPr="00A954AD">
                  <w:rPr>
                    <w:rFonts w:cs="Arial"/>
                    <w:sz w:val="20"/>
                    <w:szCs w:val="20"/>
                  </w:rPr>
                  <w:t>evcgroup.cz</w:t>
                </w:r>
              </w:p>
            </w:txbxContent>
          </v:textbox>
        </v:shape>
      </w:pict>
    </w:r>
    <w:r>
      <w:rPr>
        <w:noProof/>
        <w:lang w:eastAsia="cs-CZ" w:bidi="ar-SA"/>
      </w:rPr>
      <w:pict>
        <v:shape id="_x0000_s2084" type="#_x0000_t202" style="position:absolute;margin-left:-.15pt;margin-top:730.8pt;width:76.8pt;height:56.75pt;z-index:251663360;mso-width-relative:margin;mso-height-relative:margin" filled="f" stroked="f">
          <v:textbox style="mso-next-textbox:#_x0000_s2084" inset="0,0,0,0">
            <w:txbxContent>
              <w:p w:rsidR="00A954AD" w:rsidRPr="00A954AD" w:rsidRDefault="00A954AD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>Nádražní 1383</w:t>
                </w:r>
              </w:p>
              <w:p w:rsidR="00A954AD" w:rsidRPr="00A954AD" w:rsidRDefault="00A954AD" w:rsidP="00A954AD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>768 24 Hulín</w:t>
                </w:r>
              </w:p>
              <w:p w:rsidR="00A954AD" w:rsidRPr="00A954AD" w:rsidRDefault="00A954AD" w:rsidP="00A954AD">
                <w:pPr>
                  <w:rPr>
                    <w:rFonts w:cs="Arial"/>
                    <w:sz w:val="20"/>
                    <w:szCs w:val="20"/>
                  </w:rPr>
                </w:pPr>
                <w:r w:rsidRPr="00A954AD">
                  <w:rPr>
                    <w:rFonts w:cs="Arial"/>
                    <w:sz w:val="20"/>
                    <w:szCs w:val="20"/>
                  </w:rPr>
                  <w:t>Česká republika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1DE2" w:rsidRDefault="000A7BD5">
    <w:pPr>
      <w:pStyle w:val="Zhlav"/>
    </w:pPr>
    <w:r>
      <w:rPr>
        <w:noProof/>
        <w:lang w:eastAsia="cs-CZ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1" o:spid="_x0000_s2087" type="#_x0000_t75" style="position:absolute;margin-left:0;margin-top:0;width:595.3pt;height:841.9pt;z-index:-251650048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>
        <v:shape id="WordPictureWatermark1772788856" o:spid="_x0000_s208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>
      <w:rPr>
        <w:noProof/>
        <w:lang w:eastAsia="cs-CZ" w:bidi="ar-SA"/>
      </w:rPr>
      <w:pict>
        <v:shape id="WordPictureWatermark" o:spid="_x0000_s207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3" o:title="_hldoppap_w_withou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31249"/>
    <w:multiLevelType w:val="hybridMultilevel"/>
    <w:tmpl w:val="4560BE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343708"/>
    <w:multiLevelType w:val="hybridMultilevel"/>
    <w:tmpl w:val="81BC7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4675"/>
    <w:multiLevelType w:val="hybridMultilevel"/>
    <w:tmpl w:val="5922C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7DE"/>
    <w:multiLevelType w:val="hybridMultilevel"/>
    <w:tmpl w:val="BB3C7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80F99"/>
    <w:multiLevelType w:val="hybridMultilevel"/>
    <w:tmpl w:val="3C04C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32E7A"/>
    <w:rsid w:val="000057D2"/>
    <w:rsid w:val="00011C8F"/>
    <w:rsid w:val="0001430B"/>
    <w:rsid w:val="00015101"/>
    <w:rsid w:val="00015E20"/>
    <w:rsid w:val="00021DF6"/>
    <w:rsid w:val="00025360"/>
    <w:rsid w:val="000259C8"/>
    <w:rsid w:val="000270A4"/>
    <w:rsid w:val="000301B9"/>
    <w:rsid w:val="0003056B"/>
    <w:rsid w:val="00037396"/>
    <w:rsid w:val="00044C80"/>
    <w:rsid w:val="0005054F"/>
    <w:rsid w:val="000622D9"/>
    <w:rsid w:val="00062470"/>
    <w:rsid w:val="00062D05"/>
    <w:rsid w:val="00077220"/>
    <w:rsid w:val="00083367"/>
    <w:rsid w:val="000900ED"/>
    <w:rsid w:val="000A75FB"/>
    <w:rsid w:val="000A77D7"/>
    <w:rsid w:val="000A7BD5"/>
    <w:rsid w:val="000B5CB6"/>
    <w:rsid w:val="000C252A"/>
    <w:rsid w:val="000C57B5"/>
    <w:rsid w:val="000C5EB1"/>
    <w:rsid w:val="000D58F0"/>
    <w:rsid w:val="000D7F55"/>
    <w:rsid w:val="000E4931"/>
    <w:rsid w:val="000E5710"/>
    <w:rsid w:val="000E60B5"/>
    <w:rsid w:val="000E795D"/>
    <w:rsid w:val="000F015B"/>
    <w:rsid w:val="000F457B"/>
    <w:rsid w:val="000F475D"/>
    <w:rsid w:val="00105ACB"/>
    <w:rsid w:val="00112574"/>
    <w:rsid w:val="00112E49"/>
    <w:rsid w:val="00113183"/>
    <w:rsid w:val="00114BE4"/>
    <w:rsid w:val="001234F9"/>
    <w:rsid w:val="001279CF"/>
    <w:rsid w:val="0013268A"/>
    <w:rsid w:val="00143B23"/>
    <w:rsid w:val="001552E4"/>
    <w:rsid w:val="00157F8B"/>
    <w:rsid w:val="00164C99"/>
    <w:rsid w:val="00174992"/>
    <w:rsid w:val="00180591"/>
    <w:rsid w:val="00180B6D"/>
    <w:rsid w:val="00187159"/>
    <w:rsid w:val="00187AC1"/>
    <w:rsid w:val="00190328"/>
    <w:rsid w:val="00190480"/>
    <w:rsid w:val="00192332"/>
    <w:rsid w:val="001A2A91"/>
    <w:rsid w:val="001A419F"/>
    <w:rsid w:val="001A66ED"/>
    <w:rsid w:val="001B2364"/>
    <w:rsid w:val="001B3766"/>
    <w:rsid w:val="001B5B73"/>
    <w:rsid w:val="001C5187"/>
    <w:rsid w:val="001D6AE3"/>
    <w:rsid w:val="001E1856"/>
    <w:rsid w:val="001E469A"/>
    <w:rsid w:val="001F029E"/>
    <w:rsid w:val="001F0DC7"/>
    <w:rsid w:val="001F6C87"/>
    <w:rsid w:val="002009BC"/>
    <w:rsid w:val="00202828"/>
    <w:rsid w:val="00204C04"/>
    <w:rsid w:val="0020614E"/>
    <w:rsid w:val="00215822"/>
    <w:rsid w:val="002236BB"/>
    <w:rsid w:val="0023243C"/>
    <w:rsid w:val="00243703"/>
    <w:rsid w:val="00243956"/>
    <w:rsid w:val="00245F8C"/>
    <w:rsid w:val="00250F09"/>
    <w:rsid w:val="0025413A"/>
    <w:rsid w:val="00255267"/>
    <w:rsid w:val="002610BB"/>
    <w:rsid w:val="00271158"/>
    <w:rsid w:val="00273921"/>
    <w:rsid w:val="00274424"/>
    <w:rsid w:val="002759F7"/>
    <w:rsid w:val="00277D09"/>
    <w:rsid w:val="002802DD"/>
    <w:rsid w:val="00280B09"/>
    <w:rsid w:val="002821A0"/>
    <w:rsid w:val="00285517"/>
    <w:rsid w:val="00285D3F"/>
    <w:rsid w:val="002972C8"/>
    <w:rsid w:val="002A22FD"/>
    <w:rsid w:val="002A5700"/>
    <w:rsid w:val="002B0E35"/>
    <w:rsid w:val="002B11B7"/>
    <w:rsid w:val="002B122F"/>
    <w:rsid w:val="002D277F"/>
    <w:rsid w:val="002D5D97"/>
    <w:rsid w:val="002E0F4D"/>
    <w:rsid w:val="002E3492"/>
    <w:rsid w:val="002F1AE9"/>
    <w:rsid w:val="002F2040"/>
    <w:rsid w:val="002F3535"/>
    <w:rsid w:val="00307AF8"/>
    <w:rsid w:val="00314617"/>
    <w:rsid w:val="00326B96"/>
    <w:rsid w:val="00330695"/>
    <w:rsid w:val="0033071C"/>
    <w:rsid w:val="00332C63"/>
    <w:rsid w:val="00337DFB"/>
    <w:rsid w:val="00341471"/>
    <w:rsid w:val="003433A4"/>
    <w:rsid w:val="00346B42"/>
    <w:rsid w:val="0034797B"/>
    <w:rsid w:val="003508AD"/>
    <w:rsid w:val="0035195F"/>
    <w:rsid w:val="003561A9"/>
    <w:rsid w:val="003606D9"/>
    <w:rsid w:val="00364D53"/>
    <w:rsid w:val="00366528"/>
    <w:rsid w:val="003704A5"/>
    <w:rsid w:val="00371FB8"/>
    <w:rsid w:val="0037281A"/>
    <w:rsid w:val="00385617"/>
    <w:rsid w:val="003A19B6"/>
    <w:rsid w:val="003A2C83"/>
    <w:rsid w:val="003B1E01"/>
    <w:rsid w:val="003C75B6"/>
    <w:rsid w:val="003D4E42"/>
    <w:rsid w:val="003D721B"/>
    <w:rsid w:val="003E65E8"/>
    <w:rsid w:val="003E6C02"/>
    <w:rsid w:val="003F17C1"/>
    <w:rsid w:val="003F2229"/>
    <w:rsid w:val="003F395C"/>
    <w:rsid w:val="003F4F33"/>
    <w:rsid w:val="003F79ED"/>
    <w:rsid w:val="00402A7E"/>
    <w:rsid w:val="004043A7"/>
    <w:rsid w:val="004150F4"/>
    <w:rsid w:val="004205B4"/>
    <w:rsid w:val="004234D2"/>
    <w:rsid w:val="00442C1E"/>
    <w:rsid w:val="00443D26"/>
    <w:rsid w:val="00450D46"/>
    <w:rsid w:val="00465A0E"/>
    <w:rsid w:val="0047088D"/>
    <w:rsid w:val="00471349"/>
    <w:rsid w:val="004760CA"/>
    <w:rsid w:val="00476E1C"/>
    <w:rsid w:val="00476FF5"/>
    <w:rsid w:val="00493CFE"/>
    <w:rsid w:val="00497020"/>
    <w:rsid w:val="004A1167"/>
    <w:rsid w:val="004A3584"/>
    <w:rsid w:val="004A37AC"/>
    <w:rsid w:val="004A6B57"/>
    <w:rsid w:val="004C4C1E"/>
    <w:rsid w:val="004D2662"/>
    <w:rsid w:val="004D3A2B"/>
    <w:rsid w:val="004D40D1"/>
    <w:rsid w:val="004F065B"/>
    <w:rsid w:val="004F26C8"/>
    <w:rsid w:val="004F4691"/>
    <w:rsid w:val="004F49A6"/>
    <w:rsid w:val="004F662C"/>
    <w:rsid w:val="004F7B49"/>
    <w:rsid w:val="00506E39"/>
    <w:rsid w:val="00517B1D"/>
    <w:rsid w:val="00517E7B"/>
    <w:rsid w:val="00523F69"/>
    <w:rsid w:val="005278C1"/>
    <w:rsid w:val="00532B8C"/>
    <w:rsid w:val="005363B1"/>
    <w:rsid w:val="005410AE"/>
    <w:rsid w:val="00544164"/>
    <w:rsid w:val="00546A91"/>
    <w:rsid w:val="005471C1"/>
    <w:rsid w:val="005503D6"/>
    <w:rsid w:val="00553748"/>
    <w:rsid w:val="0056179B"/>
    <w:rsid w:val="00563F4D"/>
    <w:rsid w:val="005659C1"/>
    <w:rsid w:val="00575EDD"/>
    <w:rsid w:val="0057651B"/>
    <w:rsid w:val="00582B90"/>
    <w:rsid w:val="00593308"/>
    <w:rsid w:val="005949B2"/>
    <w:rsid w:val="00594A31"/>
    <w:rsid w:val="005979B2"/>
    <w:rsid w:val="005A6686"/>
    <w:rsid w:val="005B0B35"/>
    <w:rsid w:val="005B12CF"/>
    <w:rsid w:val="005B3EA0"/>
    <w:rsid w:val="005C1408"/>
    <w:rsid w:val="005C1611"/>
    <w:rsid w:val="005C2144"/>
    <w:rsid w:val="005C4B26"/>
    <w:rsid w:val="005C7974"/>
    <w:rsid w:val="005D2E51"/>
    <w:rsid w:val="005E521A"/>
    <w:rsid w:val="005E74E1"/>
    <w:rsid w:val="005F32BE"/>
    <w:rsid w:val="005F51CE"/>
    <w:rsid w:val="005F7531"/>
    <w:rsid w:val="006035B1"/>
    <w:rsid w:val="0060426D"/>
    <w:rsid w:val="00606F14"/>
    <w:rsid w:val="00606F74"/>
    <w:rsid w:val="00607C86"/>
    <w:rsid w:val="00607D8A"/>
    <w:rsid w:val="00613455"/>
    <w:rsid w:val="0061421E"/>
    <w:rsid w:val="00620D0D"/>
    <w:rsid w:val="00622E93"/>
    <w:rsid w:val="00624446"/>
    <w:rsid w:val="0063247D"/>
    <w:rsid w:val="00632E94"/>
    <w:rsid w:val="006456E4"/>
    <w:rsid w:val="00645CE1"/>
    <w:rsid w:val="006468D6"/>
    <w:rsid w:val="00647586"/>
    <w:rsid w:val="006561E7"/>
    <w:rsid w:val="00666665"/>
    <w:rsid w:val="00681622"/>
    <w:rsid w:val="0068212D"/>
    <w:rsid w:val="00682FB2"/>
    <w:rsid w:val="006830B4"/>
    <w:rsid w:val="0068405B"/>
    <w:rsid w:val="0069244C"/>
    <w:rsid w:val="00695631"/>
    <w:rsid w:val="00697F6C"/>
    <w:rsid w:val="006B3838"/>
    <w:rsid w:val="006B4DBF"/>
    <w:rsid w:val="006B6F01"/>
    <w:rsid w:val="006B738B"/>
    <w:rsid w:val="006B73C5"/>
    <w:rsid w:val="006C1908"/>
    <w:rsid w:val="006D7109"/>
    <w:rsid w:val="006E0D17"/>
    <w:rsid w:val="006F3238"/>
    <w:rsid w:val="00701AC4"/>
    <w:rsid w:val="007020BC"/>
    <w:rsid w:val="0070295B"/>
    <w:rsid w:val="00703F86"/>
    <w:rsid w:val="00705156"/>
    <w:rsid w:val="00713B58"/>
    <w:rsid w:val="00715B50"/>
    <w:rsid w:val="007249BC"/>
    <w:rsid w:val="0073090F"/>
    <w:rsid w:val="00731B01"/>
    <w:rsid w:val="00732C93"/>
    <w:rsid w:val="00746415"/>
    <w:rsid w:val="00746EB7"/>
    <w:rsid w:val="007507BF"/>
    <w:rsid w:val="00754B36"/>
    <w:rsid w:val="00763E5C"/>
    <w:rsid w:val="00771589"/>
    <w:rsid w:val="00773089"/>
    <w:rsid w:val="0077315F"/>
    <w:rsid w:val="00791A39"/>
    <w:rsid w:val="00791F49"/>
    <w:rsid w:val="00792DAA"/>
    <w:rsid w:val="007A4655"/>
    <w:rsid w:val="007A564B"/>
    <w:rsid w:val="007A5D89"/>
    <w:rsid w:val="007B5951"/>
    <w:rsid w:val="007C1DEF"/>
    <w:rsid w:val="007C7770"/>
    <w:rsid w:val="007D29E5"/>
    <w:rsid w:val="007D44FA"/>
    <w:rsid w:val="007E2E40"/>
    <w:rsid w:val="007E55AE"/>
    <w:rsid w:val="007F322F"/>
    <w:rsid w:val="007F76EA"/>
    <w:rsid w:val="00803FCC"/>
    <w:rsid w:val="00813D65"/>
    <w:rsid w:val="0081440A"/>
    <w:rsid w:val="008168B4"/>
    <w:rsid w:val="008440E7"/>
    <w:rsid w:val="00844A4A"/>
    <w:rsid w:val="008467D6"/>
    <w:rsid w:val="00857407"/>
    <w:rsid w:val="0086425B"/>
    <w:rsid w:val="0086595B"/>
    <w:rsid w:val="00870161"/>
    <w:rsid w:val="00872102"/>
    <w:rsid w:val="0087413C"/>
    <w:rsid w:val="0087707D"/>
    <w:rsid w:val="00877F4A"/>
    <w:rsid w:val="0088068C"/>
    <w:rsid w:val="008954EF"/>
    <w:rsid w:val="00896A02"/>
    <w:rsid w:val="008A24A8"/>
    <w:rsid w:val="008A5099"/>
    <w:rsid w:val="008B1710"/>
    <w:rsid w:val="008C29B2"/>
    <w:rsid w:val="008C3E7A"/>
    <w:rsid w:val="008C544A"/>
    <w:rsid w:val="008D0180"/>
    <w:rsid w:val="008F4E43"/>
    <w:rsid w:val="008F5AA5"/>
    <w:rsid w:val="008F5C0C"/>
    <w:rsid w:val="008F6412"/>
    <w:rsid w:val="00903C5F"/>
    <w:rsid w:val="00905EFE"/>
    <w:rsid w:val="00912E3D"/>
    <w:rsid w:val="00935D90"/>
    <w:rsid w:val="00936082"/>
    <w:rsid w:val="009407E5"/>
    <w:rsid w:val="00961BEC"/>
    <w:rsid w:val="00965CFE"/>
    <w:rsid w:val="009755EE"/>
    <w:rsid w:val="009768FA"/>
    <w:rsid w:val="00977B5A"/>
    <w:rsid w:val="009831A1"/>
    <w:rsid w:val="00997116"/>
    <w:rsid w:val="009A07F7"/>
    <w:rsid w:val="009B02DF"/>
    <w:rsid w:val="009B1198"/>
    <w:rsid w:val="009B3A7F"/>
    <w:rsid w:val="009C04D7"/>
    <w:rsid w:val="009C2BEB"/>
    <w:rsid w:val="009D36E6"/>
    <w:rsid w:val="009D4C84"/>
    <w:rsid w:val="009E23F6"/>
    <w:rsid w:val="009E324F"/>
    <w:rsid w:val="009F026F"/>
    <w:rsid w:val="009F328B"/>
    <w:rsid w:val="00A078CF"/>
    <w:rsid w:val="00A1074A"/>
    <w:rsid w:val="00A13F5E"/>
    <w:rsid w:val="00A153F1"/>
    <w:rsid w:val="00A21717"/>
    <w:rsid w:val="00A223F2"/>
    <w:rsid w:val="00A24DE8"/>
    <w:rsid w:val="00A31DE2"/>
    <w:rsid w:val="00A37DCF"/>
    <w:rsid w:val="00A423EF"/>
    <w:rsid w:val="00A51A1B"/>
    <w:rsid w:val="00A60C89"/>
    <w:rsid w:val="00A61B15"/>
    <w:rsid w:val="00A62445"/>
    <w:rsid w:val="00A62573"/>
    <w:rsid w:val="00A640BA"/>
    <w:rsid w:val="00A770E3"/>
    <w:rsid w:val="00A80404"/>
    <w:rsid w:val="00A81268"/>
    <w:rsid w:val="00A90909"/>
    <w:rsid w:val="00A954AD"/>
    <w:rsid w:val="00A9761F"/>
    <w:rsid w:val="00AA0F3F"/>
    <w:rsid w:val="00AB038E"/>
    <w:rsid w:val="00AB123A"/>
    <w:rsid w:val="00AB22AA"/>
    <w:rsid w:val="00AB462B"/>
    <w:rsid w:val="00AB7C44"/>
    <w:rsid w:val="00AC1B32"/>
    <w:rsid w:val="00AC3528"/>
    <w:rsid w:val="00AC4F49"/>
    <w:rsid w:val="00AC7334"/>
    <w:rsid w:val="00AD6105"/>
    <w:rsid w:val="00AD7F64"/>
    <w:rsid w:val="00AE03F6"/>
    <w:rsid w:val="00AE693A"/>
    <w:rsid w:val="00AE7336"/>
    <w:rsid w:val="00AF4465"/>
    <w:rsid w:val="00AF6E88"/>
    <w:rsid w:val="00AF77AA"/>
    <w:rsid w:val="00B02B45"/>
    <w:rsid w:val="00B047D0"/>
    <w:rsid w:val="00B054C8"/>
    <w:rsid w:val="00B065C5"/>
    <w:rsid w:val="00B06A6D"/>
    <w:rsid w:val="00B11CEB"/>
    <w:rsid w:val="00B20A9E"/>
    <w:rsid w:val="00B30EC0"/>
    <w:rsid w:val="00B31719"/>
    <w:rsid w:val="00B32E7A"/>
    <w:rsid w:val="00B40B1B"/>
    <w:rsid w:val="00B445AB"/>
    <w:rsid w:val="00B44654"/>
    <w:rsid w:val="00B50BBB"/>
    <w:rsid w:val="00B55034"/>
    <w:rsid w:val="00B666D6"/>
    <w:rsid w:val="00B702BD"/>
    <w:rsid w:val="00B728A2"/>
    <w:rsid w:val="00B7425D"/>
    <w:rsid w:val="00B75D72"/>
    <w:rsid w:val="00B80B77"/>
    <w:rsid w:val="00B833AE"/>
    <w:rsid w:val="00B910E9"/>
    <w:rsid w:val="00BA66C7"/>
    <w:rsid w:val="00BB2996"/>
    <w:rsid w:val="00BB3DA4"/>
    <w:rsid w:val="00BB559A"/>
    <w:rsid w:val="00BB6107"/>
    <w:rsid w:val="00BC15A9"/>
    <w:rsid w:val="00BC3044"/>
    <w:rsid w:val="00BC3F9D"/>
    <w:rsid w:val="00BC51BB"/>
    <w:rsid w:val="00BE473A"/>
    <w:rsid w:val="00BE5869"/>
    <w:rsid w:val="00BF42B1"/>
    <w:rsid w:val="00C06CC6"/>
    <w:rsid w:val="00C07618"/>
    <w:rsid w:val="00C12420"/>
    <w:rsid w:val="00C1463E"/>
    <w:rsid w:val="00C14B2C"/>
    <w:rsid w:val="00C232F2"/>
    <w:rsid w:val="00C27C43"/>
    <w:rsid w:val="00C31A6B"/>
    <w:rsid w:val="00C330DC"/>
    <w:rsid w:val="00C33EC2"/>
    <w:rsid w:val="00C35B0A"/>
    <w:rsid w:val="00C379F0"/>
    <w:rsid w:val="00C42AAA"/>
    <w:rsid w:val="00C431C1"/>
    <w:rsid w:val="00C43C4D"/>
    <w:rsid w:val="00C53F9B"/>
    <w:rsid w:val="00C62BF1"/>
    <w:rsid w:val="00C663C2"/>
    <w:rsid w:val="00C85660"/>
    <w:rsid w:val="00C859F8"/>
    <w:rsid w:val="00C871BD"/>
    <w:rsid w:val="00C91082"/>
    <w:rsid w:val="00C92205"/>
    <w:rsid w:val="00C93FDC"/>
    <w:rsid w:val="00C967E3"/>
    <w:rsid w:val="00CA3723"/>
    <w:rsid w:val="00CB2776"/>
    <w:rsid w:val="00CB2E16"/>
    <w:rsid w:val="00CB52F0"/>
    <w:rsid w:val="00CB5D2F"/>
    <w:rsid w:val="00CB6E1B"/>
    <w:rsid w:val="00CC1F8B"/>
    <w:rsid w:val="00CC2EBF"/>
    <w:rsid w:val="00CC6E9B"/>
    <w:rsid w:val="00CE2AD4"/>
    <w:rsid w:val="00CF088C"/>
    <w:rsid w:val="00CF45E5"/>
    <w:rsid w:val="00D05435"/>
    <w:rsid w:val="00D05717"/>
    <w:rsid w:val="00D13A20"/>
    <w:rsid w:val="00D14FB2"/>
    <w:rsid w:val="00D226C0"/>
    <w:rsid w:val="00D23454"/>
    <w:rsid w:val="00D30312"/>
    <w:rsid w:val="00D32430"/>
    <w:rsid w:val="00D4696F"/>
    <w:rsid w:val="00D55FA9"/>
    <w:rsid w:val="00D66A5F"/>
    <w:rsid w:val="00D728DB"/>
    <w:rsid w:val="00D73C8B"/>
    <w:rsid w:val="00D757B6"/>
    <w:rsid w:val="00D946CE"/>
    <w:rsid w:val="00DA068D"/>
    <w:rsid w:val="00DA2D06"/>
    <w:rsid w:val="00DA3BD9"/>
    <w:rsid w:val="00DA3CA5"/>
    <w:rsid w:val="00DB0358"/>
    <w:rsid w:val="00DB55B5"/>
    <w:rsid w:val="00DC0AD9"/>
    <w:rsid w:val="00DE23DE"/>
    <w:rsid w:val="00DE291D"/>
    <w:rsid w:val="00DE4623"/>
    <w:rsid w:val="00DE63EC"/>
    <w:rsid w:val="00DF2E51"/>
    <w:rsid w:val="00DF5A6A"/>
    <w:rsid w:val="00DF6EED"/>
    <w:rsid w:val="00E0252E"/>
    <w:rsid w:val="00E05CBD"/>
    <w:rsid w:val="00E11A00"/>
    <w:rsid w:val="00E12262"/>
    <w:rsid w:val="00E14E9C"/>
    <w:rsid w:val="00E1758E"/>
    <w:rsid w:val="00E17AB2"/>
    <w:rsid w:val="00E21503"/>
    <w:rsid w:val="00E30926"/>
    <w:rsid w:val="00E41856"/>
    <w:rsid w:val="00E4615C"/>
    <w:rsid w:val="00E53D9E"/>
    <w:rsid w:val="00E54F31"/>
    <w:rsid w:val="00E61CDF"/>
    <w:rsid w:val="00E62CA0"/>
    <w:rsid w:val="00E652E6"/>
    <w:rsid w:val="00E70D79"/>
    <w:rsid w:val="00E71C51"/>
    <w:rsid w:val="00E7332E"/>
    <w:rsid w:val="00E76E53"/>
    <w:rsid w:val="00E80DEE"/>
    <w:rsid w:val="00E84C99"/>
    <w:rsid w:val="00E8631F"/>
    <w:rsid w:val="00EA158B"/>
    <w:rsid w:val="00EA628E"/>
    <w:rsid w:val="00EB0877"/>
    <w:rsid w:val="00EB5C0F"/>
    <w:rsid w:val="00EC1BDF"/>
    <w:rsid w:val="00ED6856"/>
    <w:rsid w:val="00EE5ABB"/>
    <w:rsid w:val="00EE7C79"/>
    <w:rsid w:val="00F04B6C"/>
    <w:rsid w:val="00F05667"/>
    <w:rsid w:val="00F07121"/>
    <w:rsid w:val="00F12F07"/>
    <w:rsid w:val="00F24958"/>
    <w:rsid w:val="00F25FDB"/>
    <w:rsid w:val="00F26A22"/>
    <w:rsid w:val="00F277FB"/>
    <w:rsid w:val="00F33BB3"/>
    <w:rsid w:val="00F37DFE"/>
    <w:rsid w:val="00F51703"/>
    <w:rsid w:val="00F521D0"/>
    <w:rsid w:val="00F526B3"/>
    <w:rsid w:val="00F57874"/>
    <w:rsid w:val="00F60332"/>
    <w:rsid w:val="00F62D56"/>
    <w:rsid w:val="00F640A1"/>
    <w:rsid w:val="00F64E73"/>
    <w:rsid w:val="00F6788D"/>
    <w:rsid w:val="00F76A7E"/>
    <w:rsid w:val="00F8033C"/>
    <w:rsid w:val="00F81A87"/>
    <w:rsid w:val="00F83354"/>
    <w:rsid w:val="00F866BF"/>
    <w:rsid w:val="00F8711D"/>
    <w:rsid w:val="00F87251"/>
    <w:rsid w:val="00F9205D"/>
    <w:rsid w:val="00F94299"/>
    <w:rsid w:val="00F94A29"/>
    <w:rsid w:val="00F959AF"/>
    <w:rsid w:val="00F96833"/>
    <w:rsid w:val="00FA1B7D"/>
    <w:rsid w:val="00FB361C"/>
    <w:rsid w:val="00FB6420"/>
    <w:rsid w:val="00FB756F"/>
    <w:rsid w:val="00FC27E9"/>
    <w:rsid w:val="00FC431A"/>
    <w:rsid w:val="00FC59E6"/>
    <w:rsid w:val="00FE0E47"/>
    <w:rsid w:val="00FE0E5C"/>
    <w:rsid w:val="00FE1584"/>
    <w:rsid w:val="00FE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0"/>
    <o:shapelayout v:ext="edit">
      <o:idmap v:ext="edit" data="1"/>
    </o:shapelayout>
  </w:shapeDefaults>
  <w:decimalSymbol w:val=","/>
  <w:listSeparator w:val=";"/>
  <w14:docId w14:val="194456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5CBD"/>
    <w:rPr>
      <w:rFonts w:ascii="Arial" w:eastAsiaTheme="minorEastAsia" w:hAnsi="Arial"/>
      <w:sz w:val="24"/>
      <w:szCs w:val="24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5EDD"/>
    <w:pPr>
      <w:keepNext/>
      <w:spacing w:before="240" w:after="60"/>
      <w:outlineLvl w:val="0"/>
    </w:pPr>
    <w:rPr>
      <w:rFonts w:eastAsiaTheme="majorEastAsia"/>
      <w:b/>
      <w:bCs/>
      <w:kern w:val="32"/>
      <w:sz w:val="44"/>
      <w:szCs w:val="32"/>
      <w:lang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5EDD"/>
    <w:pPr>
      <w:keepNext/>
      <w:spacing w:before="240" w:after="60"/>
      <w:outlineLvl w:val="1"/>
    </w:pPr>
    <w:rPr>
      <w:rFonts w:eastAsiaTheme="majorEastAsia"/>
      <w:b/>
      <w:bCs/>
      <w:iCs/>
      <w:sz w:val="32"/>
      <w:szCs w:val="28"/>
      <w:lang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5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5E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5E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5E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5E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5E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5E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5EDD"/>
    <w:rPr>
      <w:rFonts w:ascii="Arial" w:eastAsiaTheme="majorEastAsia" w:hAnsi="Arial"/>
      <w:b/>
      <w:bCs/>
      <w:kern w:val="32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5EDD"/>
    <w:rPr>
      <w:rFonts w:ascii="Arial" w:eastAsiaTheme="majorEastAsia" w:hAnsi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5EDD"/>
    <w:rPr>
      <w:rFonts w:asciiTheme="majorHAnsi" w:eastAsiaTheme="majorEastAsia" w:hAnsiTheme="majorHAnsi" w:cstheme="majorBidi"/>
      <w:b/>
      <w:bCs/>
      <w:color w:val="4F81BD" w:themeColor="accent1"/>
      <w:sz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5E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5EDD"/>
    <w:rPr>
      <w:rFonts w:asciiTheme="majorHAnsi" w:eastAsiaTheme="majorEastAsia" w:hAnsiTheme="majorHAnsi" w:cstheme="majorBidi"/>
      <w:color w:val="243F60" w:themeColor="accent1" w:themeShade="7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5ED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5ED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B0B35"/>
    <w:pPr>
      <w:spacing w:before="120" w:after="120"/>
      <w:contextualSpacing/>
    </w:pPr>
    <w:rPr>
      <w:rFonts w:eastAsiaTheme="majorEastAsia" w:cstheme="majorBidi"/>
      <w:b/>
      <w:color w:val="000000" w:themeColor="text1"/>
      <w:sz w:val="28"/>
      <w:szCs w:val="52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5B0B35"/>
    <w:rPr>
      <w:rFonts w:ascii="Arial" w:eastAsiaTheme="majorEastAsia" w:hAnsi="Arial" w:cstheme="majorBidi"/>
      <w:b/>
      <w:color w:val="000000" w:themeColor="text1"/>
      <w:sz w:val="28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E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cs-CZ" w:bidi="ar-SA"/>
    </w:rPr>
  </w:style>
  <w:style w:type="character" w:customStyle="1" w:styleId="PodnadpisChar">
    <w:name w:val="Podnadpis Char"/>
    <w:basedOn w:val="Standardnpsmoodstavce"/>
    <w:link w:val="Podnadpis"/>
    <w:uiPriority w:val="11"/>
    <w:rsid w:val="00575E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75EDD"/>
    <w:rPr>
      <w:b/>
      <w:bCs/>
    </w:rPr>
  </w:style>
  <w:style w:type="character" w:styleId="Zdraznn">
    <w:name w:val="Emphasis"/>
    <w:basedOn w:val="Standardnpsmoodstavce"/>
    <w:uiPriority w:val="20"/>
    <w:qFormat/>
    <w:rsid w:val="00575EDD"/>
    <w:rPr>
      <w:i/>
      <w:iCs/>
    </w:rPr>
  </w:style>
  <w:style w:type="paragraph" w:styleId="Bezmezer">
    <w:name w:val="No Spacing"/>
    <w:basedOn w:val="Normln"/>
    <w:uiPriority w:val="1"/>
    <w:qFormat/>
    <w:rsid w:val="00575EDD"/>
  </w:style>
  <w:style w:type="paragraph" w:styleId="Odstavecseseznamem">
    <w:name w:val="List Paragraph"/>
    <w:basedOn w:val="Normln"/>
    <w:uiPriority w:val="34"/>
    <w:qFormat/>
    <w:rsid w:val="00575EDD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75EDD"/>
    <w:rPr>
      <w:i/>
      <w:iCs/>
      <w:color w:val="000000" w:themeColor="text1"/>
      <w:szCs w:val="22"/>
      <w:lang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575EDD"/>
    <w:rPr>
      <w:rFonts w:ascii="Arial" w:eastAsiaTheme="minorEastAsia" w:hAnsi="Arial"/>
      <w:i/>
      <w:iCs/>
      <w:color w:val="000000" w:themeColor="text1"/>
      <w:sz w:val="24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5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22"/>
      <w:lang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5EDD"/>
    <w:rPr>
      <w:rFonts w:ascii="Arial" w:eastAsiaTheme="minorEastAsia" w:hAnsi="Arial"/>
      <w:b/>
      <w:bCs/>
      <w:i/>
      <w:iCs/>
      <w:color w:val="4F81BD" w:themeColor="accent1"/>
      <w:sz w:val="24"/>
      <w:lang w:eastAsia="cs-CZ"/>
    </w:rPr>
  </w:style>
  <w:style w:type="character" w:styleId="Zdraznnjemn">
    <w:name w:val="Subtle Emphasis"/>
    <w:uiPriority w:val="19"/>
    <w:qFormat/>
    <w:rsid w:val="00575ED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575EDD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575EDD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575EDD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575ED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5EDD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A31D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31DE2"/>
    <w:rPr>
      <w:rFonts w:ascii="Arial" w:eastAsiaTheme="minorEastAsia" w:hAnsi="Arial"/>
      <w:sz w:val="24"/>
      <w:szCs w:val="24"/>
      <w:lang w:bidi="en-US"/>
    </w:rPr>
  </w:style>
  <w:style w:type="paragraph" w:styleId="Zpat">
    <w:name w:val="footer"/>
    <w:basedOn w:val="Normln"/>
    <w:link w:val="Zpat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1DE2"/>
    <w:rPr>
      <w:rFonts w:ascii="Arial" w:eastAsiaTheme="minorEastAsia" w:hAnsi="Arial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5C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C0F"/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ParagraphStyle1">
    <w:name w:val="Paragraph Style 1"/>
    <w:basedOn w:val="Normln"/>
    <w:uiPriority w:val="99"/>
    <w:rsid w:val="00A954A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Roboto" w:eastAsiaTheme="minorHAnsi" w:hAnsi="Roboto" w:cs="Roboto"/>
      <w:color w:val="000000"/>
      <w:sz w:val="14"/>
      <w:szCs w:val="1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9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VC\Media_Marketing\Nova_identita_RZ_Marketing\Manual%20vizualu\ManualVizualu_EVC\evc_manual_2\docs\hl_dop_pap_word_bez_okenka_v3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hl_dop_pap_word_bez_okenka_v3</Template>
  <TotalTime>0</TotalTime>
  <Pages>2</Pages>
  <Words>177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2019-09-03T10:12:00Z</dcterms:created>
  <dcterms:modified xsi:type="dcterms:W3CDTF">2019-09-03T10:12:00Z</dcterms:modified>
</cp:coreProperties>
</file>